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54673" w14:textId="6599CF2A" w:rsidR="007E175C" w:rsidRPr="00E86A8B" w:rsidRDefault="007E175C" w:rsidP="00DF7CB0">
      <w:pPr>
        <w:spacing w:after="0" w:line="24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88"/>
        <w:gridCol w:w="1269"/>
      </w:tblGrid>
      <w:tr w:rsidR="007E175C" w:rsidRPr="00E86A8B" w14:paraId="24ECFC89" w14:textId="77777777" w:rsidTr="00F1447A">
        <w:tc>
          <w:tcPr>
            <w:tcW w:w="1271" w:type="dxa"/>
            <w:tcBorders>
              <w:top w:val="nil"/>
              <w:left w:val="nil"/>
              <w:bottom w:val="nil"/>
              <w:right w:val="nil"/>
            </w:tcBorders>
          </w:tcPr>
          <w:p w14:paraId="7A3CB5BD" w14:textId="77777777" w:rsidR="007E175C" w:rsidRPr="00E86A8B" w:rsidRDefault="007E175C" w:rsidP="00DF7CB0">
            <w:pPr>
              <w:rPr>
                <w:rFonts w:ascii="Arial" w:hAnsi="Arial" w:cs="Arial"/>
              </w:rPr>
            </w:pPr>
          </w:p>
        </w:tc>
        <w:tc>
          <w:tcPr>
            <w:tcW w:w="7088" w:type="dxa"/>
            <w:tcBorders>
              <w:left w:val="nil"/>
              <w:bottom w:val="single" w:sz="4" w:space="0" w:color="auto"/>
              <w:right w:val="nil"/>
            </w:tcBorders>
          </w:tcPr>
          <w:p w14:paraId="06151F8E" w14:textId="77777777" w:rsidR="007E175C" w:rsidRPr="00E86A8B" w:rsidRDefault="007E175C" w:rsidP="00DF7CB0">
            <w:pPr>
              <w:spacing w:after="120"/>
              <w:rPr>
                <w:rFonts w:ascii="Arial" w:hAnsi="Arial" w:cs="Arial"/>
              </w:rPr>
            </w:pPr>
          </w:p>
          <w:p w14:paraId="736842DB" w14:textId="65865E1B" w:rsidR="007E175C" w:rsidRPr="00DB59F1" w:rsidRDefault="006100DE" w:rsidP="00DF7CB0">
            <w:pPr>
              <w:spacing w:after="120"/>
              <w:jc w:val="center"/>
              <w:rPr>
                <w:rFonts w:ascii="Arial" w:hAnsi="Arial" w:cs="Arial"/>
                <w:b/>
                <w:sz w:val="28"/>
                <w:szCs w:val="28"/>
              </w:rPr>
            </w:pPr>
            <w:r w:rsidRPr="00DB59F1">
              <w:rPr>
                <w:rFonts w:ascii="Arial" w:hAnsi="Arial" w:cs="Arial"/>
                <w:b/>
                <w:sz w:val="28"/>
                <w:szCs w:val="28"/>
              </w:rPr>
              <w:t>Pine Martens Bounce Back</w:t>
            </w:r>
          </w:p>
          <w:p w14:paraId="6ED51EAD" w14:textId="475A82F3" w:rsidR="006100DE" w:rsidRDefault="006100DE" w:rsidP="00DF7CB0">
            <w:pPr>
              <w:spacing w:after="120"/>
              <w:jc w:val="center"/>
              <w:rPr>
                <w:rFonts w:ascii="Arial" w:hAnsi="Arial" w:cs="Arial"/>
                <w:b/>
                <w:sz w:val="28"/>
                <w:szCs w:val="28"/>
              </w:rPr>
            </w:pPr>
            <w:r w:rsidRPr="00DB59F1">
              <w:rPr>
                <w:rFonts w:ascii="Arial" w:hAnsi="Arial" w:cs="Arial"/>
                <w:b/>
                <w:sz w:val="28"/>
                <w:szCs w:val="28"/>
              </w:rPr>
              <w:t>The Two Moors Pine Marten</w:t>
            </w:r>
            <w:r w:rsidR="00070AC0" w:rsidRPr="00DB59F1">
              <w:rPr>
                <w:rFonts w:ascii="Arial" w:hAnsi="Arial" w:cs="Arial"/>
                <w:b/>
                <w:sz w:val="28"/>
                <w:szCs w:val="28"/>
              </w:rPr>
              <w:t xml:space="preserve"> </w:t>
            </w:r>
            <w:r w:rsidRPr="00DB59F1">
              <w:rPr>
                <w:rFonts w:ascii="Arial" w:hAnsi="Arial" w:cs="Arial"/>
                <w:b/>
                <w:sz w:val="28"/>
                <w:szCs w:val="28"/>
              </w:rPr>
              <w:t>Project</w:t>
            </w:r>
          </w:p>
          <w:p w14:paraId="62D7143E" w14:textId="77777777" w:rsidR="002318FD" w:rsidRPr="00DB59F1" w:rsidRDefault="002318FD" w:rsidP="00DF7CB0">
            <w:pPr>
              <w:spacing w:after="120"/>
              <w:jc w:val="center"/>
              <w:rPr>
                <w:rFonts w:ascii="Arial" w:hAnsi="Arial" w:cs="Arial"/>
                <w:b/>
                <w:sz w:val="28"/>
                <w:szCs w:val="28"/>
              </w:rPr>
            </w:pPr>
          </w:p>
          <w:p w14:paraId="6F6F1B69" w14:textId="18B22C67" w:rsidR="00176BB9" w:rsidRPr="00DB59F1" w:rsidRDefault="002318FD" w:rsidP="00DF7CB0">
            <w:pPr>
              <w:spacing w:after="120"/>
              <w:jc w:val="center"/>
              <w:rPr>
                <w:rFonts w:ascii="Arial" w:hAnsi="Arial" w:cs="Arial"/>
                <w:bCs/>
                <w:sz w:val="28"/>
                <w:szCs w:val="28"/>
              </w:rPr>
            </w:pPr>
            <w:r>
              <w:rPr>
                <w:rFonts w:ascii="Arial" w:hAnsi="Arial" w:cs="Arial"/>
                <w:bCs/>
                <w:sz w:val="28"/>
                <w:szCs w:val="28"/>
              </w:rPr>
              <w:t>Creative Commission application form</w:t>
            </w:r>
          </w:p>
          <w:p w14:paraId="41FCBEA2" w14:textId="72CDD4CF" w:rsidR="007E175C" w:rsidRPr="00E86A8B" w:rsidRDefault="007E175C" w:rsidP="00F523C8">
            <w:pPr>
              <w:spacing w:after="120"/>
              <w:jc w:val="center"/>
              <w:rPr>
                <w:rFonts w:ascii="Arial" w:hAnsi="Arial" w:cs="Arial"/>
                <w:b/>
              </w:rPr>
            </w:pPr>
          </w:p>
        </w:tc>
        <w:tc>
          <w:tcPr>
            <w:tcW w:w="1269" w:type="dxa"/>
            <w:tcBorders>
              <w:top w:val="nil"/>
              <w:left w:val="nil"/>
              <w:bottom w:val="nil"/>
              <w:right w:val="nil"/>
            </w:tcBorders>
          </w:tcPr>
          <w:p w14:paraId="182A2C2A" w14:textId="77777777" w:rsidR="007E175C" w:rsidRPr="00E86A8B" w:rsidRDefault="007E175C" w:rsidP="00DF7CB0">
            <w:pPr>
              <w:rPr>
                <w:rFonts w:ascii="Arial" w:hAnsi="Arial" w:cs="Arial"/>
              </w:rPr>
            </w:pPr>
          </w:p>
        </w:tc>
      </w:tr>
      <w:tr w:rsidR="007E175C" w:rsidRPr="00E86A8B" w14:paraId="747F62DF" w14:textId="77777777" w:rsidTr="00F1447A">
        <w:tc>
          <w:tcPr>
            <w:tcW w:w="1271" w:type="dxa"/>
            <w:tcBorders>
              <w:top w:val="nil"/>
              <w:left w:val="nil"/>
              <w:bottom w:val="nil"/>
              <w:right w:val="nil"/>
            </w:tcBorders>
          </w:tcPr>
          <w:p w14:paraId="32A0CCDE" w14:textId="77777777" w:rsidR="007E175C" w:rsidRPr="00E86A8B" w:rsidRDefault="007E175C" w:rsidP="00DF7CB0">
            <w:pPr>
              <w:jc w:val="center"/>
              <w:rPr>
                <w:rFonts w:ascii="Arial" w:hAnsi="Arial" w:cs="Arial"/>
              </w:rPr>
            </w:pPr>
          </w:p>
        </w:tc>
        <w:tc>
          <w:tcPr>
            <w:tcW w:w="7088" w:type="dxa"/>
            <w:tcBorders>
              <w:left w:val="nil"/>
              <w:bottom w:val="nil"/>
              <w:right w:val="nil"/>
            </w:tcBorders>
          </w:tcPr>
          <w:p w14:paraId="23ED12A4" w14:textId="7FE5C285" w:rsidR="00EF56F6" w:rsidRDefault="00EF56F6" w:rsidP="00DF7CB0">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52813DFC" wp14:editId="2447E873">
                      <wp:simplePos x="0" y="0"/>
                      <wp:positionH relativeFrom="column">
                        <wp:posOffset>93345</wp:posOffset>
                      </wp:positionH>
                      <wp:positionV relativeFrom="paragraph">
                        <wp:posOffset>215265</wp:posOffset>
                      </wp:positionV>
                      <wp:extent cx="4100195" cy="2756535"/>
                      <wp:effectExtent l="0" t="0" r="0" b="5715"/>
                      <wp:wrapSquare wrapText="bothSides"/>
                      <wp:docPr id="1123128692" name="Group 1"/>
                      <wp:cNvGraphicFramePr/>
                      <a:graphic xmlns:a="http://schemas.openxmlformats.org/drawingml/2006/main">
                        <a:graphicData uri="http://schemas.microsoft.com/office/word/2010/wordprocessingGroup">
                          <wpg:wgp>
                            <wpg:cNvGrpSpPr/>
                            <wpg:grpSpPr>
                              <a:xfrm>
                                <a:off x="0" y="0"/>
                                <a:ext cx="4100195" cy="2756535"/>
                                <a:chOff x="0" y="0"/>
                                <a:chExt cx="4100195" cy="2756535"/>
                              </a:xfrm>
                            </wpg:grpSpPr>
                            <pic:pic xmlns:pic="http://schemas.openxmlformats.org/drawingml/2006/picture">
                              <pic:nvPicPr>
                                <pic:cNvPr id="13" name="Picture 13" descr="Pine marten on lo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50" y="0"/>
                                  <a:ext cx="4093845" cy="2447290"/>
                                </a:xfrm>
                                <a:prstGeom prst="rect">
                                  <a:avLst/>
                                </a:prstGeom>
                                <a:noFill/>
                                <a:ln>
                                  <a:noFill/>
                                </a:ln>
                              </pic:spPr>
                            </pic:pic>
                            <wps:wsp>
                              <wps:cNvPr id="217" name="Text Box 2"/>
                              <wps:cNvSpPr txBox="1">
                                <a:spLocks noChangeArrowheads="1"/>
                              </wps:cNvSpPr>
                              <wps:spPr bwMode="auto">
                                <a:xfrm>
                                  <a:off x="0" y="2476500"/>
                                  <a:ext cx="2306320" cy="280035"/>
                                </a:xfrm>
                                <a:prstGeom prst="rect">
                                  <a:avLst/>
                                </a:prstGeom>
                                <a:solidFill>
                                  <a:srgbClr val="FFFFFF"/>
                                </a:solidFill>
                                <a:ln w="9525">
                                  <a:noFill/>
                                  <a:miter lim="800000"/>
                                  <a:headEnd/>
                                  <a:tailEnd/>
                                </a:ln>
                              </wps:spPr>
                              <wps:txbx>
                                <w:txbxContent>
                                  <w:p w14:paraId="00061F17" w14:textId="7299E721" w:rsidR="00015E83" w:rsidRPr="00EF56F6" w:rsidRDefault="00015E83" w:rsidP="00015E83">
                                    <w:pPr>
                                      <w:rPr>
                                        <w:sz w:val="20"/>
                                        <w:szCs w:val="20"/>
                                      </w:rPr>
                                    </w:pPr>
                                    <w:r w:rsidRPr="00EF56F6">
                                      <w:rPr>
                                        <w:sz w:val="20"/>
                                        <w:szCs w:val="20"/>
                                      </w:rPr>
                                      <w:t>Photo: Mark Hamblin/2020VISION</w:t>
                                    </w:r>
                                  </w:p>
                                </w:txbxContent>
                              </wps:txbx>
                              <wps:bodyPr rot="0" vert="horz" wrap="square" lIns="91440" tIns="45720" rIns="91440" bIns="45720" anchor="t" anchorCtr="0">
                                <a:noAutofit/>
                              </wps:bodyPr>
                            </wps:wsp>
                          </wpg:wgp>
                        </a:graphicData>
                      </a:graphic>
                    </wp:anchor>
                  </w:drawing>
                </mc:Choice>
                <mc:Fallback>
                  <w:pict>
                    <v:group w14:anchorId="52813DFC" id="Group 1" o:spid="_x0000_s1026" style="position:absolute;left:0;text-align:left;margin-left:7.35pt;margin-top:16.95pt;width:322.85pt;height:217.05pt;z-index:251660288" coordsize="41001,2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Pine marten on log" style="position:absolute;left:63;width:40938;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">
                        <v:imagedata r:id="rId9" o:title="Pine marten on log"/>
                      </v:shape>
                      <v:shapetype id="_x0000_t202" coordsize="21600,21600" o:spt="202" path="m,l,21600r21600,l21600,xe">
                        <v:stroke joinstyle="miter"/>
                        <v:path gradientshapeok="t" o:connecttype="rect"/>
                      </v:shapetype>
                      <v:shape id="_x0000_s1028" type="#_x0000_t202" style="position:absolute;top:24765;width:2306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061F17" w14:textId="7299E721" w:rsidR="00015E83" w:rsidRPr="00EF56F6" w:rsidRDefault="00015E83" w:rsidP="00015E83">
                              <w:pPr>
                                <w:rPr>
                                  <w:sz w:val="20"/>
                                  <w:szCs w:val="20"/>
                                </w:rPr>
                              </w:pPr>
                              <w:r w:rsidRPr="00EF56F6">
                                <w:rPr>
                                  <w:sz w:val="20"/>
                                  <w:szCs w:val="20"/>
                                </w:rPr>
                                <w:t>Photo: Mark Hamblin/2020VISION</w:t>
                              </w:r>
                            </w:p>
                          </w:txbxContent>
                        </v:textbox>
                      </v:shape>
                      <w10:wrap type="square"/>
                    </v:group>
                  </w:pict>
                </mc:Fallback>
              </mc:AlternateContent>
            </w:r>
          </w:p>
          <w:p w14:paraId="2B0C46B0" w14:textId="33173758" w:rsidR="00EF56F6" w:rsidRDefault="00EF56F6" w:rsidP="00DF7CB0">
            <w:pPr>
              <w:jc w:val="center"/>
              <w:rPr>
                <w:rFonts w:ascii="Arial" w:hAnsi="Arial" w:cs="Arial"/>
              </w:rPr>
            </w:pPr>
          </w:p>
          <w:p w14:paraId="5DE023DC" w14:textId="7980CBD3" w:rsidR="007E175C" w:rsidRPr="00E86A8B" w:rsidRDefault="007E175C" w:rsidP="00DF7CB0">
            <w:pPr>
              <w:jc w:val="center"/>
              <w:rPr>
                <w:rFonts w:ascii="Arial" w:hAnsi="Arial" w:cs="Arial"/>
              </w:rPr>
            </w:pPr>
          </w:p>
          <w:p w14:paraId="06406AE3" w14:textId="5D184B45" w:rsidR="007E175C" w:rsidRPr="00E86A8B" w:rsidRDefault="00EF56F6" w:rsidP="00DF7CB0">
            <w:pPr>
              <w:jc w:val="center"/>
              <w:rPr>
                <w:rFonts w:ascii="Arial" w:hAnsi="Arial" w:cs="Arial"/>
              </w:rPr>
            </w:pPr>
            <w:r w:rsidRPr="00AF4A1C">
              <w:rPr>
                <w:noProof/>
                <w:highlight w:val="yellow"/>
              </w:rPr>
              <w:drawing>
                <wp:anchor distT="0" distB="0" distL="114300" distR="114300" simplePos="0" relativeHeight="251667456" behindDoc="0" locked="0" layoutInCell="1" allowOverlap="1" wp14:anchorId="4B6B3869" wp14:editId="414FCDA7">
                  <wp:simplePos x="0" y="0"/>
                  <wp:positionH relativeFrom="column">
                    <wp:posOffset>807720</wp:posOffset>
                  </wp:positionH>
                  <wp:positionV relativeFrom="paragraph">
                    <wp:posOffset>100330</wp:posOffset>
                  </wp:positionV>
                  <wp:extent cx="2313305" cy="829310"/>
                  <wp:effectExtent l="0" t="0" r="0" b="8890"/>
                  <wp:wrapSquare wrapText="bothSides"/>
                  <wp:docPr id="1955283761" name="Picture 1955283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6461" name="Picture 1"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13305" cy="829310"/>
                          </a:xfrm>
                          <a:prstGeom prst="rect">
                            <a:avLst/>
                          </a:prstGeom>
                        </pic:spPr>
                      </pic:pic>
                    </a:graphicData>
                  </a:graphic>
                  <wp14:sizeRelH relativeFrom="margin">
                    <wp14:pctWidth>0</wp14:pctWidth>
                  </wp14:sizeRelH>
                  <wp14:sizeRelV relativeFrom="margin">
                    <wp14:pctHeight>0</wp14:pctHeight>
                  </wp14:sizeRelV>
                </wp:anchor>
              </w:drawing>
            </w:r>
          </w:p>
        </w:tc>
        <w:tc>
          <w:tcPr>
            <w:tcW w:w="1269" w:type="dxa"/>
            <w:tcBorders>
              <w:top w:val="nil"/>
              <w:left w:val="nil"/>
              <w:bottom w:val="nil"/>
              <w:right w:val="nil"/>
            </w:tcBorders>
          </w:tcPr>
          <w:p w14:paraId="7051282E" w14:textId="77777777" w:rsidR="007E175C" w:rsidRPr="00E86A8B" w:rsidRDefault="007E175C" w:rsidP="00DF7CB0">
            <w:pPr>
              <w:jc w:val="center"/>
              <w:rPr>
                <w:rFonts w:ascii="Arial" w:hAnsi="Arial" w:cs="Arial"/>
              </w:rPr>
            </w:pPr>
          </w:p>
        </w:tc>
      </w:tr>
    </w:tbl>
    <w:p w14:paraId="1AF67AC4" w14:textId="5369BB7B" w:rsidR="005D08D6" w:rsidRPr="00E86A8B" w:rsidRDefault="00EF56F6" w:rsidP="00EF56F6">
      <w:pPr>
        <w:spacing w:after="0" w:line="240" w:lineRule="auto"/>
        <w:rPr>
          <w:rFonts w:ascii="Arial" w:hAnsi="Arial" w:cs="Arial"/>
        </w:rPr>
        <w:sectPr w:rsidR="005D08D6" w:rsidRPr="00E86A8B" w:rsidSect="00A53D8F">
          <w:headerReference w:type="default" r:id="rId11"/>
          <w:footerReference w:type="default" r:id="rId12"/>
          <w:pgSz w:w="11906" w:h="16838"/>
          <w:pgMar w:top="1985" w:right="1134" w:bottom="1134" w:left="1134" w:header="709" w:footer="709" w:gutter="0"/>
          <w:cols w:space="708"/>
          <w:docGrid w:linePitch="360"/>
        </w:sectPr>
      </w:pPr>
      <w:r>
        <w:rPr>
          <w:rFonts w:ascii="Arial" w:hAnsi="Arial" w:cs="Arial"/>
        </w:rPr>
        <w:br w:type="textWrapping" w:clear="all"/>
      </w:r>
    </w:p>
    <w:p w14:paraId="66AB05B6" w14:textId="057AE1A9" w:rsidR="00E6596C" w:rsidRDefault="002318FD" w:rsidP="00E6596C">
      <w:pPr>
        <w:spacing w:after="240" w:line="240" w:lineRule="auto"/>
        <w:rPr>
          <w:rFonts w:ascii="Arial" w:hAnsi="Arial" w:cs="Arial"/>
          <w:iCs/>
        </w:rPr>
      </w:pPr>
      <w:bookmarkStart w:id="3" w:name="_Hlk127546879"/>
      <w:r>
        <w:rPr>
          <w:rFonts w:ascii="Arial" w:hAnsi="Arial" w:cs="Arial"/>
          <w:iCs/>
        </w:rPr>
        <w:lastRenderedPageBreak/>
        <w:t>Please fill out this application form to apply for the creative commission opportunity as part of the Pine Martens Bounce Back: Two Mo</w:t>
      </w:r>
      <w:r w:rsidR="005951E6">
        <w:rPr>
          <w:rFonts w:ascii="Arial" w:hAnsi="Arial" w:cs="Arial"/>
          <w:iCs/>
        </w:rPr>
        <w:t>ors</w:t>
      </w:r>
      <w:r>
        <w:rPr>
          <w:rFonts w:ascii="Arial" w:hAnsi="Arial" w:cs="Arial"/>
          <w:iCs/>
        </w:rPr>
        <w:t xml:space="preserve"> Pine Marten project</w:t>
      </w:r>
      <w:r w:rsidR="005951E6">
        <w:rPr>
          <w:rFonts w:ascii="Arial" w:hAnsi="Arial" w:cs="Arial"/>
          <w:iCs/>
        </w:rPr>
        <w:t xml:space="preserve"> and send to kwilkinson@devonwildifetrust.org</w:t>
      </w:r>
    </w:p>
    <w:p w14:paraId="7C15C51F" w14:textId="12220D99" w:rsidR="005951E6" w:rsidRDefault="005951E6" w:rsidP="00E6596C">
      <w:pPr>
        <w:spacing w:after="240" w:line="240" w:lineRule="auto"/>
        <w:rPr>
          <w:rFonts w:ascii="Arial" w:hAnsi="Arial" w:cs="Arial"/>
          <w:iCs/>
        </w:rPr>
      </w:pPr>
      <w:r>
        <w:rPr>
          <w:rFonts w:ascii="Arial" w:hAnsi="Arial" w:cs="Arial"/>
          <w:iCs/>
        </w:rPr>
        <w:t>Alternatively</w:t>
      </w:r>
      <w:r w:rsidR="00672C0D">
        <w:rPr>
          <w:rFonts w:ascii="Arial" w:hAnsi="Arial" w:cs="Arial"/>
          <w:iCs/>
        </w:rPr>
        <w:t>,</w:t>
      </w:r>
      <w:r>
        <w:rPr>
          <w:rFonts w:ascii="Arial" w:hAnsi="Arial" w:cs="Arial"/>
          <w:iCs/>
        </w:rPr>
        <w:t xml:space="preserve"> we are happy to receive video applications of your proposals however we would still need all questions answered f</w:t>
      </w:r>
      <w:r w:rsidR="00672C0D">
        <w:rPr>
          <w:rFonts w:ascii="Arial" w:hAnsi="Arial" w:cs="Arial"/>
          <w:iCs/>
        </w:rPr>
        <w:t>rom</w:t>
      </w:r>
      <w:r>
        <w:rPr>
          <w:rFonts w:ascii="Arial" w:hAnsi="Arial" w:cs="Arial"/>
          <w:iCs/>
        </w:rPr>
        <w:t xml:space="preserve"> the application form so please include answers to questions 1-6 and 14-16 in your email</w:t>
      </w:r>
      <w:r w:rsidR="00672C0D">
        <w:rPr>
          <w:rFonts w:ascii="Arial" w:hAnsi="Arial" w:cs="Arial"/>
          <w:iCs/>
        </w:rPr>
        <w:t xml:space="preserve"> to kwilkinson@devonwildlifetrust.org</w:t>
      </w:r>
    </w:p>
    <w:p w14:paraId="54DB7A5E" w14:textId="23770D21"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Contact Name:</w:t>
      </w:r>
    </w:p>
    <w:p w14:paraId="00DB7FE4" w14:textId="77777777" w:rsidR="002318FD" w:rsidRDefault="002318FD" w:rsidP="002318FD">
      <w:pPr>
        <w:spacing w:after="0" w:line="240" w:lineRule="auto"/>
        <w:rPr>
          <w:rFonts w:ascii="Arial" w:hAnsi="Arial" w:cs="Arial"/>
        </w:rPr>
      </w:pPr>
    </w:p>
    <w:p w14:paraId="5516394B" w14:textId="77777777" w:rsidR="00672C0D" w:rsidRDefault="00672C0D" w:rsidP="002318FD">
      <w:pPr>
        <w:spacing w:after="0" w:line="240" w:lineRule="auto"/>
        <w:rPr>
          <w:rFonts w:ascii="Arial" w:hAnsi="Arial" w:cs="Arial"/>
        </w:rPr>
      </w:pPr>
    </w:p>
    <w:p w14:paraId="108137C4" w14:textId="131B50FE"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Name of group/business/collective that you are representing:</w:t>
      </w:r>
    </w:p>
    <w:p w14:paraId="1A575095" w14:textId="77777777" w:rsidR="002318FD" w:rsidRDefault="002318FD" w:rsidP="002318FD">
      <w:pPr>
        <w:spacing w:after="0" w:line="240" w:lineRule="auto"/>
        <w:rPr>
          <w:rFonts w:ascii="Arial" w:hAnsi="Arial" w:cs="Arial"/>
        </w:rPr>
      </w:pPr>
    </w:p>
    <w:p w14:paraId="42BF854E" w14:textId="77777777" w:rsidR="00672C0D" w:rsidRPr="00D536D0" w:rsidRDefault="00672C0D" w:rsidP="002318FD">
      <w:pPr>
        <w:spacing w:after="0" w:line="240" w:lineRule="auto"/>
        <w:rPr>
          <w:rFonts w:ascii="Arial" w:hAnsi="Arial" w:cs="Arial"/>
        </w:rPr>
      </w:pPr>
    </w:p>
    <w:p w14:paraId="02F23BEC" w14:textId="5B270F3C" w:rsidR="002318FD" w:rsidRPr="002318FD" w:rsidRDefault="006722F1" w:rsidP="002318FD">
      <w:pPr>
        <w:pStyle w:val="ListParagraph"/>
        <w:numPr>
          <w:ilvl w:val="0"/>
          <w:numId w:val="15"/>
        </w:numPr>
        <w:spacing w:after="0" w:line="240" w:lineRule="auto"/>
        <w:rPr>
          <w:rFonts w:ascii="Arial" w:hAnsi="Arial" w:cs="Arial"/>
        </w:rPr>
      </w:pPr>
      <w:r>
        <w:rPr>
          <w:rFonts w:ascii="Arial" w:hAnsi="Arial" w:cs="Arial"/>
        </w:rPr>
        <w:t xml:space="preserve">Business </w:t>
      </w:r>
      <w:r w:rsidR="002318FD" w:rsidRPr="002318FD">
        <w:rPr>
          <w:rFonts w:ascii="Arial" w:hAnsi="Arial" w:cs="Arial"/>
        </w:rPr>
        <w:t>Address:</w:t>
      </w:r>
    </w:p>
    <w:p w14:paraId="0070F0DF" w14:textId="77777777" w:rsidR="002318FD" w:rsidRDefault="002318FD" w:rsidP="002318FD">
      <w:pPr>
        <w:spacing w:after="0" w:line="240" w:lineRule="auto"/>
        <w:rPr>
          <w:rFonts w:ascii="Arial" w:hAnsi="Arial" w:cs="Arial"/>
        </w:rPr>
      </w:pPr>
    </w:p>
    <w:p w14:paraId="1B005C4E" w14:textId="77777777" w:rsidR="002318FD" w:rsidRPr="00D536D0" w:rsidRDefault="002318FD" w:rsidP="002318FD">
      <w:pPr>
        <w:spacing w:after="0" w:line="240" w:lineRule="auto"/>
        <w:rPr>
          <w:rFonts w:ascii="Arial" w:hAnsi="Arial" w:cs="Arial"/>
        </w:rPr>
      </w:pPr>
    </w:p>
    <w:p w14:paraId="60A2CDB5" w14:textId="66009E41" w:rsidR="003B6235" w:rsidRDefault="002318FD" w:rsidP="003B6235">
      <w:pPr>
        <w:pStyle w:val="ListParagraph"/>
        <w:numPr>
          <w:ilvl w:val="0"/>
          <w:numId w:val="15"/>
        </w:numPr>
        <w:spacing w:after="0" w:line="240" w:lineRule="auto"/>
        <w:rPr>
          <w:rFonts w:ascii="Arial" w:hAnsi="Arial" w:cs="Arial"/>
        </w:rPr>
      </w:pPr>
      <w:r w:rsidRPr="002318FD">
        <w:rPr>
          <w:rFonts w:ascii="Arial" w:hAnsi="Arial" w:cs="Arial"/>
        </w:rPr>
        <w:t>Email address:</w:t>
      </w:r>
    </w:p>
    <w:p w14:paraId="07ABF807" w14:textId="77777777" w:rsidR="003B6235" w:rsidRDefault="003B6235" w:rsidP="003B6235">
      <w:pPr>
        <w:pStyle w:val="ListParagraph"/>
        <w:spacing w:after="0" w:line="240" w:lineRule="auto"/>
        <w:rPr>
          <w:rFonts w:ascii="Arial" w:hAnsi="Arial" w:cs="Arial"/>
        </w:rPr>
      </w:pPr>
    </w:p>
    <w:p w14:paraId="007B8908" w14:textId="77777777" w:rsidR="003B6235" w:rsidRDefault="003B6235" w:rsidP="003B6235">
      <w:pPr>
        <w:pStyle w:val="ListParagraph"/>
        <w:spacing w:after="0" w:line="240" w:lineRule="auto"/>
        <w:rPr>
          <w:rFonts w:ascii="Arial" w:hAnsi="Arial" w:cs="Arial"/>
        </w:rPr>
      </w:pPr>
    </w:p>
    <w:p w14:paraId="3D969202" w14:textId="7903249B" w:rsidR="003B6235" w:rsidRPr="003B6235" w:rsidRDefault="003B6235" w:rsidP="003B6235">
      <w:pPr>
        <w:pStyle w:val="ListParagraph"/>
        <w:numPr>
          <w:ilvl w:val="0"/>
          <w:numId w:val="15"/>
        </w:numPr>
        <w:spacing w:after="0" w:line="240" w:lineRule="auto"/>
        <w:rPr>
          <w:rFonts w:ascii="Arial" w:hAnsi="Arial" w:cs="Arial"/>
        </w:rPr>
      </w:pPr>
      <w:r>
        <w:rPr>
          <w:rFonts w:ascii="Arial" w:hAnsi="Arial" w:cs="Arial"/>
        </w:rPr>
        <w:t>Website (if applicable)</w:t>
      </w:r>
    </w:p>
    <w:p w14:paraId="5CD7E41E" w14:textId="044D4C60" w:rsidR="002318FD" w:rsidRDefault="002318FD" w:rsidP="002318FD">
      <w:pPr>
        <w:spacing w:after="0" w:line="240" w:lineRule="auto"/>
        <w:rPr>
          <w:rFonts w:ascii="Arial" w:hAnsi="Arial" w:cs="Arial"/>
        </w:rPr>
      </w:pPr>
    </w:p>
    <w:p w14:paraId="1E1035C9" w14:textId="77777777" w:rsidR="00672C0D" w:rsidRDefault="00672C0D" w:rsidP="002318FD">
      <w:pPr>
        <w:spacing w:after="0" w:line="240" w:lineRule="auto"/>
        <w:rPr>
          <w:rFonts w:ascii="Arial" w:hAnsi="Arial" w:cs="Arial"/>
        </w:rPr>
      </w:pPr>
    </w:p>
    <w:p w14:paraId="61574CA8" w14:textId="68C9DB90"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Is this an individual or group proposal?</w:t>
      </w:r>
    </w:p>
    <w:p w14:paraId="7FE748BC" w14:textId="0175E169" w:rsidR="002318FD" w:rsidRDefault="002318FD" w:rsidP="002318FD">
      <w:pPr>
        <w:spacing w:after="0" w:line="240" w:lineRule="auto"/>
        <w:rPr>
          <w:rFonts w:ascii="Arial" w:hAnsi="Arial" w:cs="Arial"/>
        </w:rPr>
      </w:pPr>
    </w:p>
    <w:p w14:paraId="6D24A93D" w14:textId="24EF2C17" w:rsidR="002318FD" w:rsidRDefault="002318FD" w:rsidP="002318FD">
      <w:pPr>
        <w:spacing w:after="0" w:line="240" w:lineRule="auto"/>
        <w:rPr>
          <w:rFonts w:ascii="Arial" w:hAnsi="Arial" w:cs="Arial"/>
        </w:rPr>
      </w:pPr>
    </w:p>
    <w:p w14:paraId="327D6BB1" w14:textId="25C1E1BD"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 xml:space="preserve">Type of work </w:t>
      </w:r>
      <w:r w:rsidR="006722F1">
        <w:rPr>
          <w:rFonts w:ascii="Arial" w:hAnsi="Arial" w:cs="Arial"/>
        </w:rPr>
        <w:t>(</w:t>
      </w:r>
      <w:r w:rsidRPr="002318FD">
        <w:rPr>
          <w:rFonts w:ascii="Arial" w:hAnsi="Arial" w:cs="Arial"/>
        </w:rPr>
        <w:t xml:space="preserve">performance, </w:t>
      </w:r>
      <w:r w:rsidR="006722F1">
        <w:rPr>
          <w:rFonts w:ascii="Arial" w:hAnsi="Arial" w:cs="Arial"/>
        </w:rPr>
        <w:t xml:space="preserve">creative </w:t>
      </w:r>
      <w:r w:rsidRPr="002318FD">
        <w:rPr>
          <w:rFonts w:ascii="Arial" w:hAnsi="Arial" w:cs="Arial"/>
        </w:rPr>
        <w:t>workshop</w:t>
      </w:r>
      <w:r w:rsidR="006722F1">
        <w:rPr>
          <w:rFonts w:ascii="Arial" w:hAnsi="Arial" w:cs="Arial"/>
        </w:rPr>
        <w:t>,</w:t>
      </w:r>
      <w:r w:rsidRPr="002318FD">
        <w:rPr>
          <w:rFonts w:ascii="Arial" w:hAnsi="Arial" w:cs="Arial"/>
        </w:rPr>
        <w:t xml:space="preserve"> film, photography for example)</w:t>
      </w:r>
    </w:p>
    <w:p w14:paraId="436699AA" w14:textId="21F27860" w:rsidR="002318FD" w:rsidRDefault="002318FD" w:rsidP="002318FD">
      <w:pPr>
        <w:spacing w:after="0" w:line="240" w:lineRule="auto"/>
        <w:rPr>
          <w:rFonts w:ascii="Arial" w:hAnsi="Arial" w:cs="Arial"/>
        </w:rPr>
      </w:pPr>
    </w:p>
    <w:p w14:paraId="5842B5EE" w14:textId="77777777" w:rsidR="002318FD" w:rsidRPr="00D536D0" w:rsidRDefault="002318FD" w:rsidP="002318FD">
      <w:pPr>
        <w:spacing w:after="0" w:line="240" w:lineRule="auto"/>
        <w:rPr>
          <w:rFonts w:ascii="Arial" w:hAnsi="Arial" w:cs="Arial"/>
        </w:rPr>
      </w:pPr>
    </w:p>
    <w:p w14:paraId="109939C0" w14:textId="47DD72C4" w:rsidR="002318FD" w:rsidRDefault="002318FD" w:rsidP="002318FD">
      <w:pPr>
        <w:spacing w:after="0" w:line="240" w:lineRule="auto"/>
        <w:rPr>
          <w:rFonts w:ascii="Arial" w:hAnsi="Arial" w:cs="Arial"/>
        </w:rPr>
      </w:pPr>
    </w:p>
    <w:p w14:paraId="6B126E46" w14:textId="77777777" w:rsidR="006722F1" w:rsidRDefault="002318FD" w:rsidP="002318FD">
      <w:pPr>
        <w:pStyle w:val="ListParagraph"/>
        <w:numPr>
          <w:ilvl w:val="0"/>
          <w:numId w:val="15"/>
        </w:numPr>
        <w:spacing w:after="0" w:line="240" w:lineRule="auto"/>
        <w:rPr>
          <w:rFonts w:ascii="Arial" w:hAnsi="Arial" w:cs="Arial"/>
        </w:rPr>
      </w:pPr>
      <w:r w:rsidRPr="002318FD">
        <w:rPr>
          <w:rFonts w:ascii="Arial" w:hAnsi="Arial" w:cs="Arial"/>
        </w:rPr>
        <w:t>Location of work</w:t>
      </w:r>
      <w:r w:rsidR="006722F1">
        <w:rPr>
          <w:rFonts w:ascii="Arial" w:hAnsi="Arial" w:cs="Arial"/>
        </w:rPr>
        <w:t>.</w:t>
      </w:r>
    </w:p>
    <w:p w14:paraId="6149230F" w14:textId="4B97DE77" w:rsidR="002318FD" w:rsidRDefault="006722F1" w:rsidP="006722F1">
      <w:pPr>
        <w:spacing w:after="0" w:line="240" w:lineRule="auto"/>
        <w:ind w:left="360" w:firstLine="60"/>
        <w:rPr>
          <w:rFonts w:ascii="Arial" w:hAnsi="Arial" w:cs="Arial"/>
        </w:rPr>
      </w:pPr>
      <w:r w:rsidRPr="006722F1">
        <w:rPr>
          <w:rFonts w:ascii="Arial" w:hAnsi="Arial" w:cs="Arial"/>
        </w:rPr>
        <w:t xml:space="preserve">Whereabouts do you envisage you will deliver your proposal? E.g. inside? </w:t>
      </w:r>
      <w:r w:rsidR="003B6235">
        <w:rPr>
          <w:rFonts w:ascii="Arial" w:hAnsi="Arial" w:cs="Arial"/>
        </w:rPr>
        <w:t>o</w:t>
      </w:r>
      <w:r w:rsidRPr="006722F1">
        <w:rPr>
          <w:rFonts w:ascii="Arial" w:hAnsi="Arial" w:cs="Arial"/>
        </w:rPr>
        <w:t xml:space="preserve">utside? Your own premises? Village halls? Etc. </w:t>
      </w:r>
    </w:p>
    <w:p w14:paraId="18E3B9E9" w14:textId="77777777" w:rsidR="006722F1" w:rsidRDefault="006722F1" w:rsidP="006722F1">
      <w:pPr>
        <w:spacing w:after="0" w:line="240" w:lineRule="auto"/>
        <w:ind w:left="360" w:firstLine="60"/>
        <w:rPr>
          <w:rFonts w:ascii="Arial" w:hAnsi="Arial" w:cs="Arial"/>
        </w:rPr>
      </w:pPr>
    </w:p>
    <w:p w14:paraId="40A00200" w14:textId="77777777" w:rsidR="006722F1" w:rsidRDefault="006722F1" w:rsidP="006722F1">
      <w:pPr>
        <w:spacing w:after="0" w:line="240" w:lineRule="auto"/>
        <w:ind w:left="360" w:firstLine="60"/>
        <w:rPr>
          <w:rFonts w:ascii="Arial" w:hAnsi="Arial" w:cs="Arial"/>
        </w:rPr>
      </w:pPr>
    </w:p>
    <w:p w14:paraId="32F2FEBF" w14:textId="77777777" w:rsidR="006722F1" w:rsidRPr="006722F1" w:rsidRDefault="006722F1" w:rsidP="006722F1">
      <w:pPr>
        <w:spacing w:after="0" w:line="240" w:lineRule="auto"/>
        <w:ind w:left="360" w:firstLine="60"/>
        <w:rPr>
          <w:rFonts w:ascii="Arial" w:hAnsi="Arial" w:cs="Arial"/>
        </w:rPr>
      </w:pPr>
    </w:p>
    <w:p w14:paraId="0F68B899" w14:textId="77777777" w:rsidR="006722F1" w:rsidRDefault="006722F1" w:rsidP="006722F1">
      <w:pPr>
        <w:spacing w:after="0" w:line="240" w:lineRule="auto"/>
        <w:rPr>
          <w:rFonts w:ascii="Arial" w:hAnsi="Arial" w:cs="Arial"/>
        </w:rPr>
      </w:pPr>
    </w:p>
    <w:p w14:paraId="4DD2EC03" w14:textId="16638B7F" w:rsidR="002318FD" w:rsidRDefault="003B6235" w:rsidP="006722F1">
      <w:pPr>
        <w:spacing w:after="0" w:line="240" w:lineRule="auto"/>
        <w:ind w:left="360"/>
        <w:rPr>
          <w:rFonts w:ascii="Arial" w:hAnsi="Arial" w:cs="Arial"/>
        </w:rPr>
      </w:pPr>
      <w:r>
        <w:rPr>
          <w:rFonts w:ascii="Arial" w:hAnsi="Arial" w:cs="Arial"/>
        </w:rPr>
        <w:t>8a</w:t>
      </w:r>
      <w:r w:rsidR="006722F1">
        <w:rPr>
          <w:rFonts w:ascii="Arial" w:hAnsi="Arial" w:cs="Arial"/>
        </w:rPr>
        <w:t>. Are you happy to deliver your proposal in both Dartmoor and Exmoor hub         communities?</w:t>
      </w:r>
    </w:p>
    <w:p w14:paraId="7325CAED" w14:textId="77777777" w:rsidR="00323216" w:rsidRDefault="00323216" w:rsidP="006722F1">
      <w:pPr>
        <w:spacing w:after="0" w:line="240" w:lineRule="auto"/>
        <w:ind w:left="360"/>
        <w:rPr>
          <w:rFonts w:ascii="Arial" w:hAnsi="Arial" w:cs="Arial"/>
        </w:rPr>
      </w:pPr>
    </w:p>
    <w:p w14:paraId="4BFCB1AF" w14:textId="0DCCC1D2" w:rsidR="00323216" w:rsidRDefault="00323216" w:rsidP="00323216">
      <w:pPr>
        <w:spacing w:after="0" w:line="240" w:lineRule="auto"/>
        <w:rPr>
          <w:rFonts w:ascii="Arial" w:hAnsi="Arial" w:cs="Arial"/>
        </w:rPr>
      </w:pPr>
    </w:p>
    <w:p w14:paraId="071040E8" w14:textId="77777777" w:rsidR="006722F1" w:rsidRDefault="006722F1" w:rsidP="006722F1">
      <w:pPr>
        <w:spacing w:after="0" w:line="240" w:lineRule="auto"/>
        <w:ind w:left="360"/>
        <w:rPr>
          <w:rFonts w:ascii="Arial" w:hAnsi="Arial" w:cs="Arial"/>
        </w:rPr>
      </w:pPr>
    </w:p>
    <w:p w14:paraId="4F797D27" w14:textId="77777777" w:rsidR="006722F1" w:rsidRDefault="006722F1" w:rsidP="006722F1">
      <w:pPr>
        <w:spacing w:after="0" w:line="240" w:lineRule="auto"/>
        <w:ind w:left="360"/>
        <w:rPr>
          <w:rFonts w:ascii="Arial" w:hAnsi="Arial" w:cs="Arial"/>
        </w:rPr>
      </w:pPr>
    </w:p>
    <w:p w14:paraId="54ACE560" w14:textId="77777777" w:rsidR="002318FD" w:rsidRDefault="002318FD" w:rsidP="002318FD">
      <w:pPr>
        <w:spacing w:after="0" w:line="240" w:lineRule="auto"/>
        <w:rPr>
          <w:rFonts w:ascii="Arial" w:hAnsi="Arial" w:cs="Arial"/>
        </w:rPr>
      </w:pPr>
    </w:p>
    <w:p w14:paraId="2D3D976C" w14:textId="77777777" w:rsidR="002318FD" w:rsidRPr="00D536D0" w:rsidRDefault="002318FD" w:rsidP="002318FD">
      <w:pPr>
        <w:spacing w:after="0" w:line="240" w:lineRule="auto"/>
        <w:rPr>
          <w:rFonts w:ascii="Arial" w:hAnsi="Arial" w:cs="Arial"/>
        </w:rPr>
      </w:pPr>
    </w:p>
    <w:p w14:paraId="2FB508B5" w14:textId="34AA78A1"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Concept Statement – please describe the visual appearance and audience experience you wish to realise (300 words)</w:t>
      </w:r>
    </w:p>
    <w:p w14:paraId="67D76075" w14:textId="77777777" w:rsidR="002318FD" w:rsidRDefault="002318FD" w:rsidP="002318FD">
      <w:pPr>
        <w:spacing w:after="0" w:line="240" w:lineRule="auto"/>
        <w:rPr>
          <w:rFonts w:ascii="Arial" w:hAnsi="Arial" w:cs="Arial"/>
        </w:rPr>
      </w:pPr>
    </w:p>
    <w:p w14:paraId="17DC951C" w14:textId="77777777" w:rsidR="002318FD" w:rsidRDefault="002318FD" w:rsidP="002318FD">
      <w:pPr>
        <w:spacing w:after="0" w:line="240" w:lineRule="auto"/>
        <w:rPr>
          <w:rFonts w:ascii="Arial" w:hAnsi="Arial" w:cs="Arial"/>
        </w:rPr>
      </w:pPr>
    </w:p>
    <w:p w14:paraId="35B7C61D" w14:textId="77777777" w:rsidR="002318FD" w:rsidRDefault="002318FD" w:rsidP="002318FD">
      <w:pPr>
        <w:spacing w:after="0" w:line="240" w:lineRule="auto"/>
        <w:rPr>
          <w:rFonts w:ascii="Arial" w:hAnsi="Arial" w:cs="Arial"/>
        </w:rPr>
      </w:pPr>
    </w:p>
    <w:p w14:paraId="701871F8" w14:textId="77777777" w:rsidR="002318FD" w:rsidRDefault="002318FD" w:rsidP="002318FD">
      <w:pPr>
        <w:spacing w:after="0" w:line="240" w:lineRule="auto"/>
        <w:rPr>
          <w:rFonts w:ascii="Arial" w:hAnsi="Arial" w:cs="Arial"/>
        </w:rPr>
      </w:pPr>
    </w:p>
    <w:p w14:paraId="4817BF3A" w14:textId="77777777" w:rsidR="002318FD" w:rsidRDefault="002318FD" w:rsidP="002318FD">
      <w:pPr>
        <w:spacing w:after="0" w:line="240" w:lineRule="auto"/>
        <w:rPr>
          <w:rFonts w:ascii="Arial" w:hAnsi="Arial" w:cs="Arial"/>
        </w:rPr>
      </w:pPr>
    </w:p>
    <w:p w14:paraId="774F0811" w14:textId="7C79004A"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Describe how it meets the themes of the project (300 words)</w:t>
      </w:r>
    </w:p>
    <w:p w14:paraId="31C5312F" w14:textId="77777777" w:rsidR="002318FD" w:rsidRDefault="002318FD" w:rsidP="002318FD">
      <w:pPr>
        <w:spacing w:after="0" w:line="240" w:lineRule="auto"/>
        <w:rPr>
          <w:rFonts w:ascii="Arial" w:hAnsi="Arial" w:cs="Arial"/>
        </w:rPr>
      </w:pPr>
    </w:p>
    <w:p w14:paraId="628E0A66" w14:textId="77777777" w:rsidR="002318FD" w:rsidRDefault="002318FD" w:rsidP="002318FD">
      <w:pPr>
        <w:spacing w:after="0" w:line="240" w:lineRule="auto"/>
        <w:rPr>
          <w:rFonts w:ascii="Arial" w:hAnsi="Arial" w:cs="Arial"/>
        </w:rPr>
      </w:pPr>
    </w:p>
    <w:p w14:paraId="576C6A94" w14:textId="77777777" w:rsidR="002318FD" w:rsidRDefault="002318FD" w:rsidP="002318FD">
      <w:pPr>
        <w:spacing w:after="0" w:line="240" w:lineRule="auto"/>
        <w:rPr>
          <w:rFonts w:ascii="Arial" w:hAnsi="Arial" w:cs="Arial"/>
        </w:rPr>
      </w:pPr>
    </w:p>
    <w:p w14:paraId="70F27930" w14:textId="77777777" w:rsidR="003B6235" w:rsidRDefault="003B6235" w:rsidP="002318FD">
      <w:pPr>
        <w:spacing w:after="0" w:line="240" w:lineRule="auto"/>
        <w:rPr>
          <w:rFonts w:ascii="Arial" w:hAnsi="Arial" w:cs="Arial"/>
        </w:rPr>
      </w:pPr>
    </w:p>
    <w:p w14:paraId="6993F208" w14:textId="77777777" w:rsidR="003B6235" w:rsidRDefault="003B6235" w:rsidP="002318FD">
      <w:pPr>
        <w:spacing w:after="0" w:line="240" w:lineRule="auto"/>
        <w:rPr>
          <w:rFonts w:ascii="Arial" w:hAnsi="Arial" w:cs="Arial"/>
        </w:rPr>
      </w:pPr>
    </w:p>
    <w:p w14:paraId="326BA8B9" w14:textId="77777777" w:rsidR="003B6235" w:rsidRDefault="003B6235" w:rsidP="002318FD">
      <w:pPr>
        <w:spacing w:after="0" w:line="240" w:lineRule="auto"/>
        <w:rPr>
          <w:rFonts w:ascii="Arial" w:hAnsi="Arial" w:cs="Arial"/>
        </w:rPr>
      </w:pPr>
    </w:p>
    <w:p w14:paraId="6D0C9F34" w14:textId="77777777" w:rsidR="002318FD" w:rsidRDefault="002318FD" w:rsidP="002318FD">
      <w:pPr>
        <w:spacing w:after="0" w:line="240" w:lineRule="auto"/>
        <w:rPr>
          <w:rFonts w:ascii="Arial" w:hAnsi="Arial" w:cs="Arial"/>
        </w:rPr>
      </w:pPr>
    </w:p>
    <w:p w14:paraId="5C40D88F" w14:textId="77777777" w:rsidR="005951E6" w:rsidRDefault="002318FD" w:rsidP="003B6235">
      <w:pPr>
        <w:pStyle w:val="ListParagraph"/>
        <w:numPr>
          <w:ilvl w:val="0"/>
          <w:numId w:val="15"/>
        </w:numPr>
        <w:spacing w:after="0" w:line="240" w:lineRule="auto"/>
        <w:rPr>
          <w:rFonts w:ascii="Arial" w:hAnsi="Arial" w:cs="Arial"/>
        </w:rPr>
      </w:pPr>
      <w:r w:rsidRPr="002318FD">
        <w:rPr>
          <w:rFonts w:ascii="Arial" w:hAnsi="Arial" w:cs="Arial"/>
        </w:rPr>
        <w:t xml:space="preserve">Outline how it meets the criteria – please be specific where possible including </w:t>
      </w:r>
      <w:r w:rsidR="006722F1">
        <w:rPr>
          <w:rFonts w:ascii="Arial" w:hAnsi="Arial" w:cs="Arial"/>
        </w:rPr>
        <w:t>how it meets the community engagement needs of the project.</w:t>
      </w:r>
    </w:p>
    <w:p w14:paraId="66274214" w14:textId="77777777" w:rsidR="005951E6" w:rsidRDefault="005951E6" w:rsidP="005951E6">
      <w:pPr>
        <w:pStyle w:val="ListParagraph"/>
        <w:spacing w:after="0" w:line="240" w:lineRule="auto"/>
        <w:rPr>
          <w:rFonts w:ascii="Arial" w:hAnsi="Arial" w:cs="Arial"/>
        </w:rPr>
      </w:pPr>
    </w:p>
    <w:p w14:paraId="39087F4F" w14:textId="77777777" w:rsidR="005951E6" w:rsidRDefault="005951E6" w:rsidP="005951E6">
      <w:pPr>
        <w:pStyle w:val="ListParagraph"/>
        <w:spacing w:after="0" w:line="240" w:lineRule="auto"/>
        <w:rPr>
          <w:rFonts w:ascii="Arial" w:hAnsi="Arial" w:cs="Arial"/>
        </w:rPr>
      </w:pPr>
    </w:p>
    <w:p w14:paraId="69E1FB3C" w14:textId="77777777" w:rsidR="005951E6" w:rsidRDefault="005951E6" w:rsidP="005951E6">
      <w:pPr>
        <w:pStyle w:val="ListParagraph"/>
        <w:spacing w:after="0" w:line="240" w:lineRule="auto"/>
        <w:rPr>
          <w:rFonts w:ascii="Arial" w:hAnsi="Arial" w:cs="Arial"/>
        </w:rPr>
      </w:pPr>
    </w:p>
    <w:p w14:paraId="249118CC" w14:textId="3EC0D704" w:rsidR="003B6235" w:rsidRDefault="005951E6" w:rsidP="005951E6">
      <w:pPr>
        <w:pStyle w:val="ListParagraph"/>
        <w:numPr>
          <w:ilvl w:val="0"/>
          <w:numId w:val="15"/>
        </w:numPr>
        <w:spacing w:after="0" w:line="240" w:lineRule="auto"/>
        <w:rPr>
          <w:rFonts w:ascii="Arial" w:hAnsi="Arial" w:cs="Arial"/>
        </w:rPr>
      </w:pPr>
      <w:r w:rsidRPr="005951E6">
        <w:rPr>
          <w:rFonts w:ascii="Arial" w:hAnsi="Arial" w:cs="Arial"/>
        </w:rPr>
        <w:t>Provide details of previous experience (150 words)</w:t>
      </w:r>
    </w:p>
    <w:p w14:paraId="7341AD41" w14:textId="77777777" w:rsidR="005951E6" w:rsidRDefault="005951E6" w:rsidP="005951E6">
      <w:pPr>
        <w:spacing w:after="0" w:line="240" w:lineRule="auto"/>
        <w:rPr>
          <w:rFonts w:ascii="Arial" w:hAnsi="Arial" w:cs="Arial"/>
        </w:rPr>
      </w:pPr>
    </w:p>
    <w:p w14:paraId="0587F432" w14:textId="77777777" w:rsidR="005951E6" w:rsidRDefault="005951E6" w:rsidP="005951E6">
      <w:pPr>
        <w:spacing w:after="0" w:line="240" w:lineRule="auto"/>
        <w:rPr>
          <w:rFonts w:ascii="Arial" w:hAnsi="Arial" w:cs="Arial"/>
        </w:rPr>
      </w:pPr>
    </w:p>
    <w:p w14:paraId="35923002" w14:textId="77777777" w:rsidR="005951E6" w:rsidRDefault="005951E6" w:rsidP="005951E6">
      <w:pPr>
        <w:spacing w:after="0" w:line="240" w:lineRule="auto"/>
        <w:rPr>
          <w:rFonts w:ascii="Arial" w:hAnsi="Arial" w:cs="Arial"/>
        </w:rPr>
      </w:pPr>
    </w:p>
    <w:p w14:paraId="2CF66AAE" w14:textId="77777777" w:rsidR="005951E6" w:rsidRPr="005951E6" w:rsidRDefault="005951E6" w:rsidP="005951E6">
      <w:pPr>
        <w:spacing w:after="0" w:line="240" w:lineRule="auto"/>
        <w:rPr>
          <w:rFonts w:ascii="Arial" w:hAnsi="Arial" w:cs="Arial"/>
        </w:rPr>
      </w:pPr>
    </w:p>
    <w:p w14:paraId="7B18266E" w14:textId="77777777" w:rsidR="002318FD" w:rsidRDefault="002318FD" w:rsidP="002318FD">
      <w:pPr>
        <w:spacing w:after="0" w:line="240" w:lineRule="auto"/>
        <w:rPr>
          <w:rFonts w:ascii="Arial" w:hAnsi="Arial" w:cs="Arial"/>
        </w:rPr>
      </w:pPr>
    </w:p>
    <w:p w14:paraId="7EA85236" w14:textId="4890D63C" w:rsidR="006722F1" w:rsidRDefault="006722F1" w:rsidP="006722F1">
      <w:pPr>
        <w:pStyle w:val="ListParagraph"/>
        <w:numPr>
          <w:ilvl w:val="0"/>
          <w:numId w:val="15"/>
        </w:numPr>
        <w:spacing w:after="0" w:line="240" w:lineRule="auto"/>
        <w:rPr>
          <w:rFonts w:ascii="Arial" w:hAnsi="Arial" w:cs="Arial"/>
        </w:rPr>
      </w:pPr>
      <w:r>
        <w:rPr>
          <w:rFonts w:ascii="Arial" w:hAnsi="Arial" w:cs="Arial"/>
        </w:rPr>
        <w:t xml:space="preserve">Please let us know if you have a </w:t>
      </w:r>
      <w:r w:rsidRPr="006722F1">
        <w:rPr>
          <w:rFonts w:ascii="Arial" w:hAnsi="Arial" w:cs="Arial"/>
        </w:rPr>
        <w:t>specific audience in mind</w:t>
      </w:r>
      <w:r>
        <w:rPr>
          <w:rFonts w:ascii="Arial" w:hAnsi="Arial" w:cs="Arial"/>
        </w:rPr>
        <w:t xml:space="preserve"> for your proposal </w:t>
      </w:r>
      <w:r w:rsidRPr="006722F1">
        <w:rPr>
          <w:rFonts w:ascii="Arial" w:hAnsi="Arial" w:cs="Arial"/>
        </w:rPr>
        <w:t xml:space="preserve"> because of </w:t>
      </w:r>
      <w:r w:rsidR="003B6235">
        <w:rPr>
          <w:rFonts w:ascii="Arial" w:hAnsi="Arial" w:cs="Arial"/>
        </w:rPr>
        <w:t xml:space="preserve">your </w:t>
      </w:r>
      <w:r w:rsidRPr="006722F1">
        <w:rPr>
          <w:rFonts w:ascii="Arial" w:hAnsi="Arial" w:cs="Arial"/>
        </w:rPr>
        <w:t>existing connections</w:t>
      </w:r>
      <w:r>
        <w:rPr>
          <w:rFonts w:ascii="Arial" w:hAnsi="Arial" w:cs="Arial"/>
        </w:rPr>
        <w:t xml:space="preserve"> (this is optional).</w:t>
      </w:r>
    </w:p>
    <w:p w14:paraId="15FF94B1" w14:textId="77777777" w:rsidR="006722F1" w:rsidRPr="006722F1" w:rsidRDefault="006722F1" w:rsidP="006722F1">
      <w:pPr>
        <w:pStyle w:val="ListParagraph"/>
        <w:rPr>
          <w:rFonts w:ascii="Arial" w:hAnsi="Arial" w:cs="Arial"/>
        </w:rPr>
      </w:pPr>
    </w:p>
    <w:p w14:paraId="3B0A522E" w14:textId="77777777" w:rsidR="006722F1" w:rsidRPr="006722F1" w:rsidRDefault="006722F1" w:rsidP="006722F1">
      <w:pPr>
        <w:pStyle w:val="ListParagraph"/>
        <w:spacing w:after="0" w:line="240" w:lineRule="auto"/>
        <w:rPr>
          <w:rFonts w:ascii="Arial" w:hAnsi="Arial" w:cs="Arial"/>
        </w:rPr>
      </w:pPr>
    </w:p>
    <w:p w14:paraId="347070EB" w14:textId="54255DAD" w:rsidR="002318FD" w:rsidRPr="002318FD" w:rsidRDefault="005951E6" w:rsidP="002318FD">
      <w:pPr>
        <w:pStyle w:val="ListParagraph"/>
        <w:numPr>
          <w:ilvl w:val="0"/>
          <w:numId w:val="15"/>
        </w:numPr>
        <w:spacing w:after="0" w:line="240" w:lineRule="auto"/>
        <w:rPr>
          <w:rFonts w:ascii="Arial" w:hAnsi="Arial" w:cs="Arial"/>
          <w:lang w:eastAsia="en-GB"/>
        </w:rPr>
      </w:pPr>
      <w:r>
        <w:rPr>
          <w:rFonts w:ascii="Arial" w:hAnsi="Arial" w:cs="Arial"/>
          <w:lang w:eastAsia="en-GB"/>
        </w:rPr>
        <w:t>Please p</w:t>
      </w:r>
      <w:r w:rsidR="002318FD" w:rsidRPr="002318FD">
        <w:rPr>
          <w:rFonts w:ascii="Arial" w:hAnsi="Arial" w:cs="Arial"/>
          <w:lang w:eastAsia="en-GB"/>
        </w:rPr>
        <w:t>rovide a</w:t>
      </w:r>
      <w:r>
        <w:rPr>
          <w:rFonts w:ascii="Arial" w:hAnsi="Arial" w:cs="Arial"/>
          <w:lang w:eastAsia="en-GB"/>
        </w:rPr>
        <w:t xml:space="preserve"> </w:t>
      </w:r>
      <w:r w:rsidR="002318FD" w:rsidRPr="002318FD">
        <w:rPr>
          <w:rFonts w:ascii="Arial" w:hAnsi="Arial" w:cs="Arial"/>
          <w:lang w:eastAsia="en-GB"/>
        </w:rPr>
        <w:t xml:space="preserve">budget including: </w:t>
      </w:r>
    </w:p>
    <w:p w14:paraId="58A8A45D"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Artist fees</w:t>
      </w:r>
    </w:p>
    <w:p w14:paraId="58B65814"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Material costs</w:t>
      </w:r>
    </w:p>
    <w:p w14:paraId="665DDE5D" w14:textId="53EF8802" w:rsidR="002318FD" w:rsidRPr="002318FD" w:rsidRDefault="006722F1" w:rsidP="002318FD">
      <w:pPr>
        <w:pStyle w:val="ListParagraph"/>
        <w:numPr>
          <w:ilvl w:val="0"/>
          <w:numId w:val="14"/>
        </w:numPr>
        <w:spacing w:after="0" w:line="240" w:lineRule="auto"/>
        <w:rPr>
          <w:rFonts w:ascii="Arial" w:hAnsi="Arial" w:cs="Arial"/>
          <w:lang w:eastAsia="en-GB"/>
        </w:rPr>
      </w:pPr>
      <w:r>
        <w:rPr>
          <w:rFonts w:ascii="Arial" w:hAnsi="Arial" w:cs="Arial"/>
          <w:lang w:eastAsia="en-GB"/>
        </w:rPr>
        <w:t>Venue/equipment hire</w:t>
      </w:r>
      <w:r w:rsidR="002318FD" w:rsidRPr="002318FD">
        <w:rPr>
          <w:rFonts w:ascii="Arial" w:hAnsi="Arial" w:cs="Arial"/>
          <w:lang w:eastAsia="en-GB"/>
        </w:rPr>
        <w:t xml:space="preserve"> costs</w:t>
      </w:r>
    </w:p>
    <w:p w14:paraId="3A289397"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Transport costs</w:t>
      </w:r>
    </w:p>
    <w:p w14:paraId="6480823C" w14:textId="77777777" w:rsidR="002318FD" w:rsidRDefault="002318FD" w:rsidP="002318FD">
      <w:pPr>
        <w:spacing w:after="0" w:line="240" w:lineRule="auto"/>
        <w:rPr>
          <w:rFonts w:ascii="Arial" w:eastAsia="Times New Roman" w:hAnsi="Arial" w:cs="Arial"/>
          <w:lang w:eastAsia="en-GB"/>
        </w:rPr>
      </w:pPr>
    </w:p>
    <w:p w14:paraId="7AFD5C6C" w14:textId="2BD95B61" w:rsidR="002318FD" w:rsidRDefault="002318FD" w:rsidP="002318FD">
      <w:pPr>
        <w:spacing w:after="0" w:line="240" w:lineRule="auto"/>
        <w:rPr>
          <w:rFonts w:ascii="Arial" w:eastAsia="Times New Roman" w:hAnsi="Arial" w:cs="Arial"/>
          <w:lang w:eastAsia="en-GB"/>
        </w:rPr>
      </w:pPr>
      <w:r>
        <w:rPr>
          <w:rFonts w:ascii="Arial" w:eastAsia="Times New Roman" w:hAnsi="Arial" w:cs="Arial"/>
          <w:lang w:eastAsia="en-GB"/>
        </w:rPr>
        <w:t>Please feel free to send a separate document if needed otherwise please provide and explain your budget here:</w:t>
      </w:r>
    </w:p>
    <w:p w14:paraId="0909E634" w14:textId="77777777" w:rsidR="002318FD" w:rsidRDefault="002318FD" w:rsidP="002318FD">
      <w:pPr>
        <w:spacing w:after="0" w:line="240" w:lineRule="auto"/>
        <w:rPr>
          <w:rFonts w:ascii="Arial" w:eastAsia="Times New Roman" w:hAnsi="Arial" w:cs="Arial"/>
          <w:lang w:eastAsia="en-GB"/>
        </w:rPr>
      </w:pPr>
    </w:p>
    <w:p w14:paraId="7D80E791" w14:textId="77777777" w:rsidR="002318FD" w:rsidRDefault="002318FD" w:rsidP="002318FD">
      <w:pPr>
        <w:spacing w:after="0" w:line="240" w:lineRule="auto"/>
        <w:rPr>
          <w:rFonts w:ascii="Arial" w:eastAsia="Times New Roman" w:hAnsi="Arial" w:cs="Arial"/>
          <w:lang w:eastAsia="en-GB"/>
        </w:rPr>
      </w:pPr>
    </w:p>
    <w:p w14:paraId="0F205B04" w14:textId="77777777" w:rsidR="002318FD" w:rsidRDefault="002318FD" w:rsidP="002318FD">
      <w:pPr>
        <w:spacing w:after="0" w:line="240" w:lineRule="auto"/>
        <w:rPr>
          <w:rFonts w:ascii="Arial" w:eastAsia="Times New Roman" w:hAnsi="Arial" w:cs="Arial"/>
          <w:lang w:eastAsia="en-GB"/>
        </w:rPr>
      </w:pPr>
    </w:p>
    <w:p w14:paraId="1039F2C4" w14:textId="77777777" w:rsidR="002318FD" w:rsidRPr="00D536D0" w:rsidRDefault="002318FD" w:rsidP="002318FD">
      <w:pPr>
        <w:spacing w:after="0" w:line="240" w:lineRule="auto"/>
        <w:rPr>
          <w:rFonts w:ascii="Arial" w:eastAsia="Times New Roman" w:hAnsi="Arial" w:cs="Arial"/>
          <w:lang w:eastAsia="en-GB"/>
        </w:rPr>
      </w:pPr>
    </w:p>
    <w:p w14:paraId="41B2E0B8" w14:textId="77777777" w:rsidR="002318FD" w:rsidRPr="00D536D0" w:rsidRDefault="002318FD" w:rsidP="002318FD">
      <w:pPr>
        <w:spacing w:after="0" w:line="240" w:lineRule="auto"/>
        <w:rPr>
          <w:rFonts w:ascii="Arial" w:hAnsi="Arial" w:cs="Arial"/>
        </w:rPr>
      </w:pPr>
    </w:p>
    <w:p w14:paraId="10A11A73" w14:textId="77777777" w:rsidR="00652C81" w:rsidRDefault="002318FD" w:rsidP="00652C81">
      <w:pPr>
        <w:pStyle w:val="ListParagraph"/>
        <w:numPr>
          <w:ilvl w:val="0"/>
          <w:numId w:val="15"/>
        </w:numPr>
        <w:spacing w:after="0" w:line="240" w:lineRule="auto"/>
        <w:rPr>
          <w:rFonts w:ascii="Arial" w:hAnsi="Arial" w:cs="Arial"/>
          <w:lang w:eastAsia="en-GB"/>
        </w:rPr>
      </w:pPr>
      <w:r w:rsidRPr="00652C81">
        <w:rPr>
          <w:rFonts w:ascii="Arial" w:hAnsi="Arial" w:cs="Arial"/>
          <w:lang w:eastAsia="en-GB"/>
        </w:rPr>
        <w:t>Opportunities for additional income (please provide information about potential match/addition funding even if not confirmed)</w:t>
      </w:r>
    </w:p>
    <w:p w14:paraId="79803902" w14:textId="3D979FBA" w:rsidR="002318FD" w:rsidRPr="005951E6" w:rsidRDefault="002318FD" w:rsidP="005951E6">
      <w:pPr>
        <w:spacing w:after="0" w:line="240" w:lineRule="auto"/>
        <w:rPr>
          <w:rFonts w:ascii="Arial" w:hAnsi="Arial" w:cs="Arial"/>
          <w:lang w:eastAsia="en-GB"/>
        </w:rPr>
      </w:pPr>
    </w:p>
    <w:p w14:paraId="269CAEE9" w14:textId="77777777" w:rsidR="00652C81" w:rsidRDefault="00652C81" w:rsidP="00652C81">
      <w:pPr>
        <w:pStyle w:val="ListParagraph"/>
        <w:spacing w:after="0" w:line="240" w:lineRule="auto"/>
        <w:rPr>
          <w:rFonts w:ascii="Arial" w:hAnsi="Arial" w:cs="Arial"/>
        </w:rPr>
      </w:pPr>
    </w:p>
    <w:p w14:paraId="60C76755" w14:textId="77777777" w:rsidR="00652C81" w:rsidRDefault="00652C81" w:rsidP="00652C81">
      <w:pPr>
        <w:pStyle w:val="ListParagraph"/>
        <w:spacing w:after="0" w:line="240" w:lineRule="auto"/>
        <w:rPr>
          <w:rFonts w:ascii="Arial" w:hAnsi="Arial" w:cs="Arial"/>
          <w:lang w:eastAsia="en-GB"/>
        </w:rPr>
      </w:pPr>
    </w:p>
    <w:p w14:paraId="34D372A7" w14:textId="77777777" w:rsidR="00652C81" w:rsidRDefault="00652C81" w:rsidP="00652C81">
      <w:pPr>
        <w:spacing w:after="0" w:line="240" w:lineRule="auto"/>
        <w:rPr>
          <w:rFonts w:ascii="Arial" w:hAnsi="Arial" w:cs="Arial"/>
          <w:lang w:eastAsia="en-GB"/>
        </w:rPr>
      </w:pPr>
    </w:p>
    <w:p w14:paraId="237024FD" w14:textId="19FDE54E" w:rsidR="00652C81" w:rsidRPr="006722F1" w:rsidRDefault="00652C81" w:rsidP="006722F1">
      <w:pPr>
        <w:pStyle w:val="ListParagraph"/>
        <w:numPr>
          <w:ilvl w:val="0"/>
          <w:numId w:val="15"/>
        </w:numPr>
        <w:spacing w:after="0" w:line="240" w:lineRule="auto"/>
        <w:rPr>
          <w:rFonts w:ascii="Arial" w:hAnsi="Arial" w:cs="Arial"/>
        </w:rPr>
      </w:pPr>
      <w:r w:rsidRPr="00652C81">
        <w:rPr>
          <w:rFonts w:ascii="Arial" w:hAnsi="Arial" w:cs="Arial"/>
        </w:rPr>
        <w:t xml:space="preserve">Please </w:t>
      </w:r>
      <w:r w:rsidR="003B6235">
        <w:rPr>
          <w:rFonts w:ascii="Arial" w:hAnsi="Arial" w:cs="Arial"/>
        </w:rPr>
        <w:t xml:space="preserve">email </w:t>
      </w:r>
      <w:r w:rsidRPr="00652C81">
        <w:rPr>
          <w:rFonts w:ascii="Arial" w:hAnsi="Arial" w:cs="Arial"/>
        </w:rPr>
        <w:t>any design or illustrations that will support your proposal</w:t>
      </w:r>
      <w:r>
        <w:rPr>
          <w:rFonts w:ascii="Arial" w:hAnsi="Arial" w:cs="Arial"/>
        </w:rPr>
        <w:t xml:space="preserve"> when you</w:t>
      </w:r>
      <w:r w:rsidR="003B6235">
        <w:rPr>
          <w:rFonts w:ascii="Arial" w:hAnsi="Arial" w:cs="Arial"/>
        </w:rPr>
        <w:t xml:space="preserve"> send</w:t>
      </w:r>
      <w:r>
        <w:rPr>
          <w:rFonts w:ascii="Arial" w:hAnsi="Arial" w:cs="Arial"/>
        </w:rPr>
        <w:t xml:space="preserve"> your completed application form. </w:t>
      </w:r>
      <w:r w:rsidR="006722F1">
        <w:rPr>
          <w:rFonts w:ascii="Arial" w:hAnsi="Arial" w:cs="Arial"/>
        </w:rPr>
        <w:t>Alternatively</w:t>
      </w:r>
      <w:r w:rsidR="005951E6">
        <w:rPr>
          <w:rFonts w:ascii="Arial" w:hAnsi="Arial" w:cs="Arial"/>
        </w:rPr>
        <w:t>,</w:t>
      </w:r>
      <w:r w:rsidR="006722F1">
        <w:rPr>
          <w:rFonts w:ascii="Arial" w:hAnsi="Arial" w:cs="Arial"/>
        </w:rPr>
        <w:t xml:space="preserve"> </w:t>
      </w:r>
      <w:r w:rsidR="006722F1" w:rsidRPr="006722F1">
        <w:rPr>
          <w:rFonts w:ascii="Arial" w:hAnsi="Arial" w:cs="Arial"/>
        </w:rPr>
        <w:t>please feel free to list your website and/or social media profiles here:</w:t>
      </w:r>
    </w:p>
    <w:p w14:paraId="6DA8E128" w14:textId="77777777" w:rsidR="006722F1" w:rsidRDefault="006722F1" w:rsidP="006722F1">
      <w:pPr>
        <w:pStyle w:val="ListParagraph"/>
        <w:spacing w:after="0" w:line="240" w:lineRule="auto"/>
        <w:rPr>
          <w:rFonts w:ascii="Arial" w:hAnsi="Arial" w:cs="Arial"/>
        </w:rPr>
      </w:pPr>
    </w:p>
    <w:p w14:paraId="2149A992" w14:textId="73736B99" w:rsidR="00A93D58" w:rsidRDefault="00A93D58" w:rsidP="00A93D58">
      <w:pPr>
        <w:pStyle w:val="ListParagraph"/>
        <w:spacing w:after="0" w:line="240" w:lineRule="auto"/>
        <w:rPr>
          <w:rFonts w:ascii="Arial" w:hAnsi="Arial" w:cs="Arial"/>
        </w:rPr>
      </w:pPr>
    </w:p>
    <w:p w14:paraId="4663A19F" w14:textId="7F59E6B2" w:rsidR="00652C81" w:rsidRDefault="00A93D58" w:rsidP="00652C81">
      <w:pPr>
        <w:pStyle w:val="ListParagraph"/>
        <w:spacing w:after="0" w:line="240" w:lineRule="auto"/>
        <w:rPr>
          <w:rFonts w:ascii="Arial" w:hAnsi="Arial" w:cs="Arial"/>
        </w:rPr>
      </w:pPr>
      <w:r w:rsidRPr="00A93D58">
        <w:rPr>
          <w:rFonts w:ascii="Arial" w:hAnsi="Arial" w:cs="Arial"/>
          <w:noProof/>
          <w:sz w:val="28"/>
          <w:szCs w:val="28"/>
        </w:rPr>
        <w:lastRenderedPageBreak/>
        <mc:AlternateContent>
          <mc:Choice Requires="wps">
            <w:drawing>
              <wp:anchor distT="45720" distB="45720" distL="114300" distR="114300" simplePos="0" relativeHeight="251671552" behindDoc="0" locked="0" layoutInCell="1" allowOverlap="1" wp14:anchorId="41B8D8BC" wp14:editId="3E08A836">
                <wp:simplePos x="0" y="0"/>
                <wp:positionH relativeFrom="column">
                  <wp:posOffset>-36830</wp:posOffset>
                </wp:positionH>
                <wp:positionV relativeFrom="paragraph">
                  <wp:posOffset>255905</wp:posOffset>
                </wp:positionV>
                <wp:extent cx="5832475" cy="1404620"/>
                <wp:effectExtent l="19050" t="19050" r="15875" b="28575"/>
                <wp:wrapSquare wrapText="bothSides"/>
                <wp:docPr id="319234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404620"/>
                        </a:xfrm>
                        <a:prstGeom prst="rect">
                          <a:avLst/>
                        </a:prstGeom>
                        <a:noFill/>
                        <a:ln w="38100">
                          <a:solidFill>
                            <a:srgbClr val="FF0000"/>
                          </a:solidFill>
                          <a:miter lim="800000"/>
                          <a:headEnd/>
                          <a:tailEnd/>
                        </a:ln>
                      </wps:spPr>
                      <wps:txbx>
                        <w:txbxContent>
                          <w:p w14:paraId="72238871" w14:textId="348BD07D" w:rsidR="00A93D58" w:rsidRPr="00A93D58" w:rsidRDefault="00A93D58" w:rsidP="003C2DBF">
                            <w:pPr>
                              <w:jc w:val="center"/>
                              <w:rPr>
                                <w:rFonts w:ascii="Arial" w:hAnsi="Arial" w:cs="Arial"/>
                                <w:sz w:val="28"/>
                                <w:szCs w:val="28"/>
                              </w:rPr>
                            </w:pPr>
                            <w:r w:rsidRPr="00A93D58">
                              <w:rPr>
                                <w:rFonts w:ascii="Arial" w:hAnsi="Arial" w:cs="Arial"/>
                                <w:sz w:val="28"/>
                                <w:szCs w:val="28"/>
                              </w:rPr>
                              <w:t>Please submit your application along with any supporting documents</w:t>
                            </w:r>
                            <w:r w:rsidR="00672C0D">
                              <w:rPr>
                                <w:rFonts w:ascii="Arial" w:hAnsi="Arial" w:cs="Arial"/>
                                <w:sz w:val="28"/>
                                <w:szCs w:val="28"/>
                              </w:rPr>
                              <w:t xml:space="preserve"> or video</w:t>
                            </w:r>
                            <w:r w:rsidRPr="00A93D58">
                              <w:rPr>
                                <w:rFonts w:ascii="Arial" w:hAnsi="Arial" w:cs="Arial"/>
                                <w:sz w:val="28"/>
                                <w:szCs w:val="28"/>
                              </w:rPr>
                              <w:t xml:space="preserve"> to Katie Wilkinson, Wilder Communities Team Leader via email:  </w:t>
                            </w:r>
                            <w:hyperlink r:id="rId13" w:history="1">
                              <w:r w:rsidRPr="003C2DBF">
                                <w:rPr>
                                  <w:rStyle w:val="Hyperlink"/>
                                  <w:rFonts w:ascii="Arial" w:hAnsi="Arial" w:cs="Arial"/>
                                  <w:sz w:val="28"/>
                                  <w:szCs w:val="28"/>
                                </w:rPr>
                                <w:t>kwilkinson@devonwildlifetrust.org</w:t>
                              </w:r>
                            </w:hyperlink>
                          </w:p>
                          <w:p w14:paraId="58365E98" w14:textId="77777777" w:rsidR="00A93D58" w:rsidRPr="00A93D58" w:rsidRDefault="00A93D58" w:rsidP="003C2DBF">
                            <w:pPr>
                              <w:jc w:val="center"/>
                              <w:rPr>
                                <w:rFonts w:ascii="Arial" w:hAnsi="Arial" w:cs="Arial"/>
                                <w:sz w:val="28"/>
                                <w:szCs w:val="28"/>
                              </w:rPr>
                            </w:pPr>
                            <w:r w:rsidRPr="00A93D58">
                              <w:rPr>
                                <w:rFonts w:ascii="Arial" w:hAnsi="Arial" w:cs="Arial"/>
                                <w:sz w:val="28"/>
                                <w:szCs w:val="28"/>
                              </w:rPr>
                              <w:t>Please use ‘’PMBB Creative commission’’ in the subject line.</w:t>
                            </w:r>
                          </w:p>
                          <w:p w14:paraId="299F7EC8" w14:textId="6DC17822" w:rsidR="00A93D58" w:rsidRDefault="00A93D58" w:rsidP="003C2DBF">
                            <w:pPr>
                              <w:jc w:val="center"/>
                            </w:pPr>
                            <w:r w:rsidRPr="00A93D58">
                              <w:rPr>
                                <w:rFonts w:ascii="Arial" w:hAnsi="Arial" w:cs="Arial"/>
                                <w:sz w:val="28"/>
                                <w:szCs w:val="28"/>
                              </w:rPr>
                              <w:t xml:space="preserve">Closing date: </w:t>
                            </w:r>
                            <w:r w:rsidR="006339C4">
                              <w:rPr>
                                <w:rFonts w:ascii="Arial" w:hAnsi="Arial" w:cs="Arial"/>
                                <w:sz w:val="28"/>
                                <w:szCs w:val="28"/>
                              </w:rPr>
                              <w:t>Tuesday 5</w:t>
                            </w:r>
                            <w:r w:rsidR="006339C4" w:rsidRPr="006339C4">
                              <w:rPr>
                                <w:rFonts w:ascii="Arial" w:hAnsi="Arial" w:cs="Arial"/>
                                <w:sz w:val="28"/>
                                <w:szCs w:val="28"/>
                                <w:vertAlign w:val="superscript"/>
                              </w:rPr>
                              <w:t>th</w:t>
                            </w:r>
                            <w:r w:rsidR="006339C4">
                              <w:rPr>
                                <w:rFonts w:ascii="Arial" w:hAnsi="Arial" w:cs="Arial"/>
                                <w:sz w:val="28"/>
                                <w:szCs w:val="28"/>
                              </w:rPr>
                              <w:t xml:space="preserve"> May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8D8BC" id="Text Box 2" o:spid="_x0000_s1029" type="#_x0000_t202" style="position:absolute;left:0;text-align:left;margin-left:-2.9pt;margin-top:20.15pt;width:459.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" filled="f" strokecolor="red" strokeweight="3pt">
                <v:textbox style="mso-fit-shape-to-text:t">
                  <w:txbxContent>
                    <w:p w14:paraId="72238871" w14:textId="348BD07D" w:rsidR="00A93D58" w:rsidRPr="00A93D58" w:rsidRDefault="00A93D58" w:rsidP="003C2DBF">
                      <w:pPr>
                        <w:jc w:val="center"/>
                        <w:rPr>
                          <w:rFonts w:ascii="Arial" w:hAnsi="Arial" w:cs="Arial"/>
                          <w:sz w:val="28"/>
                          <w:szCs w:val="28"/>
                        </w:rPr>
                      </w:pPr>
                      <w:r w:rsidRPr="00A93D58">
                        <w:rPr>
                          <w:rFonts w:ascii="Arial" w:hAnsi="Arial" w:cs="Arial"/>
                          <w:sz w:val="28"/>
                          <w:szCs w:val="28"/>
                        </w:rPr>
                        <w:t>Please submit your application along with any supporting documents</w:t>
                      </w:r>
                      <w:r w:rsidR="00672C0D">
                        <w:rPr>
                          <w:rFonts w:ascii="Arial" w:hAnsi="Arial" w:cs="Arial"/>
                          <w:sz w:val="28"/>
                          <w:szCs w:val="28"/>
                        </w:rPr>
                        <w:t xml:space="preserve"> or video</w:t>
                      </w:r>
                      <w:r w:rsidRPr="00A93D58">
                        <w:rPr>
                          <w:rFonts w:ascii="Arial" w:hAnsi="Arial" w:cs="Arial"/>
                          <w:sz w:val="28"/>
                          <w:szCs w:val="28"/>
                        </w:rPr>
                        <w:t xml:space="preserve"> to Katie Wilkinson, Wilder Communities Team Leader via email:  </w:t>
                      </w:r>
                      <w:hyperlink r:id="rId14" w:history="1">
                        <w:r w:rsidRPr="003C2DBF">
                          <w:rPr>
                            <w:rStyle w:val="Hyperlink"/>
                            <w:rFonts w:ascii="Arial" w:hAnsi="Arial" w:cs="Arial"/>
                            <w:sz w:val="28"/>
                            <w:szCs w:val="28"/>
                          </w:rPr>
                          <w:t>kwilkinson@devonwildlifetrust.org</w:t>
                        </w:r>
                      </w:hyperlink>
                    </w:p>
                    <w:p w14:paraId="58365E98" w14:textId="77777777" w:rsidR="00A93D58" w:rsidRPr="00A93D58" w:rsidRDefault="00A93D58" w:rsidP="003C2DBF">
                      <w:pPr>
                        <w:jc w:val="center"/>
                        <w:rPr>
                          <w:rFonts w:ascii="Arial" w:hAnsi="Arial" w:cs="Arial"/>
                          <w:sz w:val="28"/>
                          <w:szCs w:val="28"/>
                        </w:rPr>
                      </w:pPr>
                      <w:r w:rsidRPr="00A93D58">
                        <w:rPr>
                          <w:rFonts w:ascii="Arial" w:hAnsi="Arial" w:cs="Arial"/>
                          <w:sz w:val="28"/>
                          <w:szCs w:val="28"/>
                        </w:rPr>
                        <w:t>Please use ‘’PMBB Creative commission’’ in the subject line.</w:t>
                      </w:r>
                    </w:p>
                    <w:p w14:paraId="299F7EC8" w14:textId="6DC17822" w:rsidR="00A93D58" w:rsidRDefault="00A93D58" w:rsidP="003C2DBF">
                      <w:pPr>
                        <w:jc w:val="center"/>
                      </w:pPr>
                      <w:r w:rsidRPr="00A93D58">
                        <w:rPr>
                          <w:rFonts w:ascii="Arial" w:hAnsi="Arial" w:cs="Arial"/>
                          <w:sz w:val="28"/>
                          <w:szCs w:val="28"/>
                        </w:rPr>
                        <w:t xml:space="preserve">Closing date: </w:t>
                      </w:r>
                      <w:r w:rsidR="006339C4">
                        <w:rPr>
                          <w:rFonts w:ascii="Arial" w:hAnsi="Arial" w:cs="Arial"/>
                          <w:sz w:val="28"/>
                          <w:szCs w:val="28"/>
                        </w:rPr>
                        <w:t>Tuesday 5</w:t>
                      </w:r>
                      <w:r w:rsidR="006339C4" w:rsidRPr="006339C4">
                        <w:rPr>
                          <w:rFonts w:ascii="Arial" w:hAnsi="Arial" w:cs="Arial"/>
                          <w:sz w:val="28"/>
                          <w:szCs w:val="28"/>
                          <w:vertAlign w:val="superscript"/>
                        </w:rPr>
                        <w:t>th</w:t>
                      </w:r>
                      <w:r w:rsidR="006339C4">
                        <w:rPr>
                          <w:rFonts w:ascii="Arial" w:hAnsi="Arial" w:cs="Arial"/>
                          <w:sz w:val="28"/>
                          <w:szCs w:val="28"/>
                        </w:rPr>
                        <w:t xml:space="preserve"> May 2026</w:t>
                      </w:r>
                    </w:p>
                  </w:txbxContent>
                </v:textbox>
                <w10:wrap type="square"/>
              </v:shape>
            </w:pict>
          </mc:Fallback>
        </mc:AlternateContent>
      </w:r>
    </w:p>
    <w:p w14:paraId="5901D5B6" w14:textId="0E236803" w:rsidR="00652C81" w:rsidRDefault="00652C81" w:rsidP="00A93D58">
      <w:pPr>
        <w:pStyle w:val="ListParagraph"/>
        <w:spacing w:after="0" w:line="240" w:lineRule="auto"/>
        <w:jc w:val="center"/>
        <w:rPr>
          <w:rFonts w:ascii="Arial" w:hAnsi="Arial" w:cs="Arial"/>
          <w:sz w:val="28"/>
          <w:szCs w:val="28"/>
        </w:rPr>
      </w:pPr>
    </w:p>
    <w:p w14:paraId="0C9F18A1" w14:textId="77777777" w:rsidR="00A93D58" w:rsidRPr="00A93D58" w:rsidRDefault="00A93D58" w:rsidP="00A93D58">
      <w:pPr>
        <w:pStyle w:val="ListParagraph"/>
        <w:spacing w:after="0" w:line="240" w:lineRule="auto"/>
        <w:jc w:val="center"/>
        <w:rPr>
          <w:rFonts w:ascii="Arial" w:hAnsi="Arial" w:cs="Arial"/>
          <w:sz w:val="28"/>
          <w:szCs w:val="28"/>
        </w:rPr>
      </w:pPr>
    </w:p>
    <w:p w14:paraId="58E19004" w14:textId="0F396A29" w:rsidR="00652C81" w:rsidRPr="00A93D58" w:rsidRDefault="00652C81" w:rsidP="00A93D58">
      <w:pPr>
        <w:jc w:val="center"/>
        <w:rPr>
          <w:rFonts w:ascii="Arial" w:hAnsi="Arial" w:cs="Arial"/>
          <w:sz w:val="28"/>
          <w:szCs w:val="28"/>
        </w:rPr>
      </w:pPr>
    </w:p>
    <w:p w14:paraId="0D4DF0CA" w14:textId="77777777" w:rsidR="00652C81" w:rsidRPr="00652C81" w:rsidRDefault="00652C81" w:rsidP="00652C81">
      <w:pPr>
        <w:pStyle w:val="ListParagraph"/>
        <w:rPr>
          <w:rFonts w:ascii="Arial" w:hAnsi="Arial" w:cs="Arial"/>
        </w:rPr>
      </w:pPr>
    </w:p>
    <w:p w14:paraId="3D693972" w14:textId="77777777" w:rsidR="00652C81" w:rsidRPr="00652C81" w:rsidRDefault="00652C81" w:rsidP="00652C81">
      <w:pPr>
        <w:spacing w:after="0" w:line="240" w:lineRule="auto"/>
        <w:rPr>
          <w:rFonts w:ascii="Arial" w:hAnsi="Arial" w:cs="Arial"/>
        </w:rPr>
      </w:pPr>
    </w:p>
    <w:p w14:paraId="252D7493" w14:textId="5BF896BD" w:rsidR="00652C81" w:rsidRPr="00652C81" w:rsidRDefault="00652C81" w:rsidP="00652C81">
      <w:pPr>
        <w:pStyle w:val="ListParagraph"/>
        <w:spacing w:after="0" w:line="240" w:lineRule="auto"/>
        <w:rPr>
          <w:rFonts w:ascii="Arial" w:hAnsi="Arial" w:cs="Arial"/>
          <w:lang w:eastAsia="en-GB"/>
        </w:rPr>
      </w:pPr>
    </w:p>
    <w:p w14:paraId="4717F09F" w14:textId="77777777" w:rsidR="002318FD" w:rsidRPr="00D536D0" w:rsidRDefault="002318FD" w:rsidP="002318FD">
      <w:pPr>
        <w:spacing w:after="0" w:line="240" w:lineRule="auto"/>
        <w:rPr>
          <w:rFonts w:ascii="Arial" w:hAnsi="Arial" w:cs="Arial"/>
          <w:b/>
        </w:rPr>
      </w:pPr>
    </w:p>
    <w:p w14:paraId="00942AB5" w14:textId="77777777" w:rsidR="002318FD" w:rsidRDefault="002318FD" w:rsidP="00E6596C">
      <w:pPr>
        <w:spacing w:after="240" w:line="240" w:lineRule="auto"/>
        <w:rPr>
          <w:rFonts w:ascii="Arial" w:hAnsi="Arial" w:cs="Arial"/>
          <w:iCs/>
        </w:rPr>
      </w:pPr>
    </w:p>
    <w:p w14:paraId="0C7609CB" w14:textId="77777777" w:rsidR="002318FD" w:rsidRPr="00AC01F2" w:rsidRDefault="002318FD" w:rsidP="00E6596C">
      <w:pPr>
        <w:spacing w:after="240" w:line="240" w:lineRule="auto"/>
        <w:rPr>
          <w:rFonts w:ascii="Arial" w:hAnsi="Arial" w:cs="Arial"/>
          <w:iCs/>
        </w:rPr>
      </w:pPr>
    </w:p>
    <w:p w14:paraId="4A0707CF" w14:textId="77777777" w:rsidR="00E6596C" w:rsidRPr="00AC01F2" w:rsidRDefault="00E6596C" w:rsidP="00E6596C">
      <w:pPr>
        <w:jc w:val="center"/>
        <w:rPr>
          <w:rFonts w:ascii="Arial" w:hAnsi="Arial" w:cs="Arial"/>
          <w:b/>
          <w:bCs/>
        </w:rPr>
      </w:pPr>
      <w:r w:rsidRPr="00AC01F2">
        <w:rPr>
          <w:rFonts w:ascii="Arial" w:hAnsi="Arial" w:cs="Arial"/>
          <w:b/>
          <w:bCs/>
        </w:rPr>
        <w:t>Pine Martens Bounce Back: The Two Moors Pine Project is made possible with support from The National Lottery Heritage Fund and with thanks to the National Lottery players. This project aims to restore healthy populations of pine martens to the South West of England.</w:t>
      </w:r>
    </w:p>
    <w:p w14:paraId="0AC3713C" w14:textId="77777777" w:rsidR="00E6596C" w:rsidRPr="00AC01F2" w:rsidRDefault="00E6596C" w:rsidP="00E6596C">
      <w:pPr>
        <w:spacing w:before="360" w:after="360"/>
        <w:textAlignment w:val="baseline"/>
        <w:rPr>
          <w:rFonts w:ascii="Arial" w:hAnsi="Arial" w:cs="Arial"/>
          <w:i/>
          <w:iCs/>
          <w:color w:val="000000"/>
        </w:rPr>
      </w:pPr>
      <w:r w:rsidRPr="00AC01F2">
        <w:rPr>
          <w:rFonts w:ascii="Arial" w:hAnsi="Arial" w:cs="Arial"/>
          <w:i/>
          <w:iCs/>
          <w:noProof/>
          <w:color w:val="000000"/>
        </w:rPr>
        <w:drawing>
          <wp:anchor distT="0" distB="0" distL="114300" distR="114300" simplePos="0" relativeHeight="251669504" behindDoc="0" locked="0" layoutInCell="1" allowOverlap="1" wp14:anchorId="3869E63B" wp14:editId="59D9D583">
            <wp:simplePos x="2398295" y="7579895"/>
            <wp:positionH relativeFrom="column">
              <wp:posOffset>2398295</wp:posOffset>
            </wp:positionH>
            <wp:positionV relativeFrom="paragraph">
              <wp:align>top</wp:align>
            </wp:positionV>
            <wp:extent cx="2762167" cy="993572"/>
            <wp:effectExtent l="0" t="0" r="635" b="0"/>
            <wp:wrapSquare wrapText="bothSides"/>
            <wp:docPr id="94097293"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93" name="Picture 1" descr="A picture containing text, font, graphics,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167" cy="993572"/>
                    </a:xfrm>
                    <a:prstGeom prst="rect">
                      <a:avLst/>
                    </a:prstGeom>
                  </pic:spPr>
                </pic:pic>
              </a:graphicData>
            </a:graphic>
          </wp:anchor>
        </w:drawing>
      </w:r>
      <w:r>
        <w:rPr>
          <w:rFonts w:ascii="Arial" w:hAnsi="Arial" w:cs="Arial"/>
          <w:i/>
          <w:iCs/>
          <w:color w:val="000000"/>
        </w:rPr>
        <w:br w:type="textWrapping" w:clear="all"/>
      </w:r>
    </w:p>
    <w:p w14:paraId="06DBC6E5" w14:textId="77777777" w:rsidR="00E6596C" w:rsidRPr="00AC01F2" w:rsidRDefault="00E6596C" w:rsidP="00E6596C">
      <w:pPr>
        <w:pStyle w:val="BodyText"/>
        <w:ind w:left="778"/>
        <w:rPr>
          <w:rFonts w:cs="Arial"/>
          <w:sz w:val="22"/>
          <w:szCs w:val="22"/>
        </w:rPr>
      </w:pPr>
    </w:p>
    <w:bookmarkEnd w:id="3"/>
    <w:p w14:paraId="02C39ECB" w14:textId="77777777" w:rsidR="00F523C8" w:rsidRDefault="00F523C8" w:rsidP="00F523C8">
      <w:pPr>
        <w:pStyle w:val="BodyText"/>
        <w:jc w:val="both"/>
        <w:rPr>
          <w:rStyle w:val="PageNumber"/>
          <w:bCs/>
          <w:sz w:val="22"/>
          <w:szCs w:val="22"/>
        </w:rPr>
      </w:pPr>
    </w:p>
    <w:sectPr w:rsidR="00F523C8" w:rsidSect="00E441E6">
      <w:headerReference w:type="default" r:id="rId16"/>
      <w:footerReference w:type="default" r:id="rId17"/>
      <w:pgSz w:w="11904" w:h="16838"/>
      <w:pgMar w:top="1440" w:right="1440" w:bottom="170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57661" w14:textId="77777777" w:rsidR="000D0BFA" w:rsidRDefault="000D0BFA" w:rsidP="00694CF7">
      <w:pPr>
        <w:spacing w:after="0" w:line="240" w:lineRule="auto"/>
      </w:pPr>
      <w:r>
        <w:separator/>
      </w:r>
    </w:p>
  </w:endnote>
  <w:endnote w:type="continuationSeparator" w:id="0">
    <w:p w14:paraId="49D59A7B" w14:textId="77777777" w:rsidR="000D0BFA" w:rsidRDefault="000D0BFA" w:rsidP="006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lonTwoTwentyFour-MediumIt">
    <w:altName w:val="Times New Roman"/>
    <w:panose1 w:val="00000000000000000000"/>
    <w:charset w:val="00"/>
    <w:family w:val="roman"/>
    <w:notTrueType/>
    <w:pitch w:val="default"/>
  </w:font>
  <w:font w:name="Effra-Light">
    <w:altName w:val="Times New Roman"/>
    <w:panose1 w:val="00000000000000000000"/>
    <w:charset w:val="00"/>
    <w:family w:val="roman"/>
    <w:notTrueType/>
    <w:pitch w:val="default"/>
  </w:font>
  <w:font w:name="Eff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48439358"/>
  <w:bookmarkStart w:id="2" w:name="_Hlk148439359"/>
  <w:p w14:paraId="0A3DC775" w14:textId="77777777" w:rsidR="0080384D" w:rsidRDefault="0080384D" w:rsidP="007E175C">
    <w:pPr>
      <w:pStyle w:val="Footer"/>
      <w:spacing w:line="280" w:lineRule="atLeast"/>
      <w:rPr>
        <w:rFonts w:ascii="Times New Roman" w:hAnsi="Times New Roman"/>
        <w:sz w:val="20"/>
      </w:rPr>
    </w:pPr>
    <w:r>
      <w:rPr>
        <w:rFonts w:ascii="Times New Roman" w:hAnsi="Times New Roman"/>
        <w:noProof/>
        <w:sz w:val="20"/>
        <w:lang w:eastAsia="en-GB"/>
      </w:rPr>
      <mc:AlternateContent>
        <mc:Choice Requires="wps">
          <w:drawing>
            <wp:anchor distT="0" distB="0" distL="114300" distR="114300" simplePos="0" relativeHeight="251666432" behindDoc="0" locked="0" layoutInCell="1" allowOverlap="1" wp14:anchorId="54AAC94F" wp14:editId="4C24D207">
              <wp:simplePos x="0" y="0"/>
              <wp:positionH relativeFrom="column">
                <wp:posOffset>10160</wp:posOffset>
              </wp:positionH>
              <wp:positionV relativeFrom="paragraph">
                <wp:posOffset>93345</wp:posOffset>
              </wp:positionV>
              <wp:extent cx="5750560" cy="10160"/>
              <wp:effectExtent l="0" t="0" r="21590" b="27940"/>
              <wp:wrapNone/>
              <wp:docPr id="12" name="Straight Connector 12"/>
              <wp:cNvGraphicFramePr/>
              <a:graphic xmlns:a="http://schemas.openxmlformats.org/drawingml/2006/main">
                <a:graphicData uri="http://schemas.microsoft.com/office/word/2010/wordprocessingShape">
                  <wps:wsp>
                    <wps:cNvCnPr/>
                    <wps:spPr>
                      <a:xfrm>
                        <a:off x="0" y="0"/>
                        <a:ext cx="57505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8CF7E"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pt,7.35pt" to="453.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" strokecolor="black [3213]"/>
          </w:pict>
        </mc:Fallback>
      </mc:AlternateContent>
    </w:r>
  </w:p>
  <w:p w14:paraId="7F1992F7" w14:textId="77777777" w:rsidR="0080384D" w:rsidRDefault="0080384D" w:rsidP="007E175C">
    <w:pPr>
      <w:pStyle w:val="Footer"/>
      <w:spacing w:line="280" w:lineRule="atLeast"/>
      <w:jc w:val="center"/>
      <w:rPr>
        <w:rFonts w:ascii="Times New Roman" w:hAnsi="Times New Roman"/>
        <w:sz w:val="20"/>
      </w:rPr>
    </w:pPr>
    <w:r>
      <w:rPr>
        <w:rFonts w:ascii="Times New Roman" w:hAnsi="Times New Roman"/>
        <w:sz w:val="20"/>
      </w:rPr>
      <w:t>Devon Wildlife Trust, Cricklepit Mill, Commercial Road, Exeter, EX2 4AB</w:t>
    </w:r>
  </w:p>
  <w:p w14:paraId="1328082B" w14:textId="77777777" w:rsidR="0080384D" w:rsidRDefault="0080384D" w:rsidP="007E175C">
    <w:pPr>
      <w:pStyle w:val="TOC1"/>
      <w:jc w:val="center"/>
      <w:rPr>
        <w:sz w:val="20"/>
      </w:rPr>
    </w:pPr>
    <w:r>
      <w:rPr>
        <w:sz w:val="20"/>
      </w:rPr>
      <w:t xml:space="preserve">Tel: (01392) 279244  Fax: (01392) 433221  E-mail: </w:t>
    </w:r>
    <w:hyperlink r:id="rId1" w:history="1">
      <w:r w:rsidRPr="00500834">
        <w:rPr>
          <w:rStyle w:val="Hyperlink"/>
          <w:sz w:val="20"/>
        </w:rPr>
        <w:t>contactus@devonwildlifetrust.org</w:t>
      </w:r>
    </w:hyperlink>
  </w:p>
  <w:p w14:paraId="01CE059C" w14:textId="77777777" w:rsidR="0080384D" w:rsidRDefault="0080384D" w:rsidP="007E175C">
    <w:pPr>
      <w:pStyle w:val="TOC1"/>
      <w:jc w:val="center"/>
    </w:pPr>
    <w:r>
      <w:rPr>
        <w:sz w:val="20"/>
      </w:rPr>
      <w:t xml:space="preserve">Web site: </w:t>
    </w:r>
    <w:hyperlink r:id="rId2" w:history="1">
      <w:r>
        <w:rPr>
          <w:rStyle w:val="Hyperlink"/>
          <w:sz w:val="20"/>
        </w:rPr>
        <w:t>www.devonwildlifetrust.org</w:t>
      </w:r>
    </w:hyperlink>
    <w:r>
      <w:rPr>
        <w:sz w:val="20"/>
      </w:rPr>
      <w:t xml:space="preserve">  Registered charity, no 213224</w:t>
    </w:r>
  </w:p>
  <w:p w14:paraId="57B9D6AF" w14:textId="77777777" w:rsidR="0080384D" w:rsidRDefault="0080384D" w:rsidP="007E175C">
    <w:pPr>
      <w:pStyle w:val="Footer"/>
    </w:pPr>
  </w:p>
  <w:p w14:paraId="0F6DED71" w14:textId="77777777" w:rsidR="0080384D" w:rsidRDefault="0080384D" w:rsidP="007E175C">
    <w:pPr>
      <w:pStyle w:val="Footer"/>
      <w:pBdr>
        <w:top w:val="single" w:sz="4" w:space="1" w:color="auto"/>
        <w:left w:val="single" w:sz="4" w:space="0" w:color="auto"/>
        <w:bottom w:val="single" w:sz="4" w:space="1" w:color="auto"/>
        <w:right w:val="single" w:sz="4" w:space="0" w:color="auto"/>
      </w:pBdr>
      <w:shd w:val="clear" w:color="auto" w:fill="000000"/>
      <w:jc w:val="right"/>
    </w:pPr>
    <w:r>
      <w:rPr>
        <w:sz w:val="24"/>
      </w:rPr>
      <w:t xml:space="preserve">Protecting </w:t>
    </w:r>
    <w:r>
      <w:rPr>
        <w:b/>
        <w:sz w:val="24"/>
      </w:rPr>
      <w:t>Wildlife</w:t>
    </w:r>
    <w:r>
      <w:rPr>
        <w:sz w:val="24"/>
      </w:rPr>
      <w:t xml:space="preserve"> for the Future</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A14A" w14:textId="77777777" w:rsidR="00EF56F6" w:rsidRDefault="00E441E6">
    <w:pPr>
      <w:pStyle w:val="Footer"/>
      <w:rPr>
        <w:rFonts w:ascii="Arial" w:hAnsi="Arial" w:cs="Arial"/>
        <w:sz w:val="20"/>
        <w:szCs w:val="20"/>
      </w:rPr>
    </w:pPr>
    <w:r>
      <w:rPr>
        <w:noProof/>
        <w:lang w:eastAsia="en-GB"/>
      </w:rPr>
      <mc:AlternateContent>
        <mc:Choice Requires="wps">
          <w:drawing>
            <wp:anchor distT="0" distB="0" distL="114300" distR="114300" simplePos="0" relativeHeight="251684864" behindDoc="0" locked="0" layoutInCell="1" allowOverlap="1" wp14:anchorId="147408F6" wp14:editId="2572AEF3">
              <wp:simplePos x="0" y="0"/>
              <wp:positionH relativeFrom="margin">
                <wp:posOffset>-278765</wp:posOffset>
              </wp:positionH>
              <wp:positionV relativeFrom="paragraph">
                <wp:posOffset>227330</wp:posOffset>
              </wp:positionV>
              <wp:extent cx="6690707" cy="22513"/>
              <wp:effectExtent l="19050" t="19050" r="34290" b="34925"/>
              <wp:wrapNone/>
              <wp:docPr id="8" name="Straight Connector 8"/>
              <wp:cNvGraphicFramePr/>
              <a:graphic xmlns:a="http://schemas.openxmlformats.org/drawingml/2006/main">
                <a:graphicData uri="http://schemas.microsoft.com/office/word/2010/wordprocessingShape">
                  <wps:wsp>
                    <wps:cNvCnPr/>
                    <wps:spPr>
                      <a:xfrm>
                        <a:off x="0" y="0"/>
                        <a:ext cx="6690707" cy="22513"/>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C77693" id="Straight Connector 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5pt,17.9pt" to="504.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" strokecolor="windowText" strokeweight="2.25pt">
              <w10:wrap anchorx="margin"/>
            </v:line>
          </w:pict>
        </mc:Fallback>
      </mc:AlternateContent>
    </w:r>
    <w:r w:rsidR="0080384D">
      <w:rPr>
        <w:rFonts w:ascii="Arial" w:hAnsi="Arial" w:cs="Arial"/>
        <w:sz w:val="20"/>
        <w:szCs w:val="20"/>
      </w:rPr>
      <w:tab/>
    </w:r>
    <w:r w:rsidR="0080384D" w:rsidRPr="004A3DE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p>
  <w:p w14:paraId="42B2B40C" w14:textId="38885C5B" w:rsidR="0080384D" w:rsidRPr="004A3DED" w:rsidRDefault="00652C81">
    <w:pPr>
      <w:pStyle w:val="Footer"/>
      <w:rPr>
        <w:rFonts w:ascii="Arial" w:hAnsi="Arial" w:cs="Arial"/>
        <w:sz w:val="20"/>
        <w:szCs w:val="20"/>
      </w:rPr>
    </w:pPr>
    <w:r w:rsidRPr="00EF56F6">
      <w:rPr>
        <w:rFonts w:ascii="Arial" w:hAnsi="Arial" w:cs="Arial"/>
        <w:b/>
        <w:sz w:val="24"/>
        <w:szCs w:val="24"/>
      </w:rPr>
      <w:t>NL-22-00152</w:t>
    </w:r>
    <w:r w:rsidR="0080384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r w:rsidR="0080384D" w:rsidRPr="004A3DED">
      <w:rPr>
        <w:rFonts w:ascii="Arial" w:hAnsi="Arial" w:cs="Arial"/>
        <w:sz w:val="20"/>
        <w:szCs w:val="20"/>
      </w:rPr>
      <w:fldChar w:fldCharType="begin"/>
    </w:r>
    <w:r w:rsidR="0080384D" w:rsidRPr="004A3DED">
      <w:rPr>
        <w:rFonts w:ascii="Arial" w:hAnsi="Arial" w:cs="Arial"/>
        <w:sz w:val="20"/>
        <w:szCs w:val="20"/>
      </w:rPr>
      <w:instrText xml:space="preserve"> PAGE  \* Arabic  \* MERGEFORMAT </w:instrText>
    </w:r>
    <w:r w:rsidR="0080384D" w:rsidRPr="004A3DED">
      <w:rPr>
        <w:rFonts w:ascii="Arial" w:hAnsi="Arial" w:cs="Arial"/>
        <w:sz w:val="20"/>
        <w:szCs w:val="20"/>
      </w:rPr>
      <w:fldChar w:fldCharType="separate"/>
    </w:r>
    <w:r w:rsidR="00D82CC5">
      <w:rPr>
        <w:rFonts w:ascii="Arial" w:hAnsi="Arial" w:cs="Arial"/>
        <w:noProof/>
        <w:sz w:val="20"/>
        <w:szCs w:val="20"/>
      </w:rPr>
      <w:t>43</w:t>
    </w:r>
    <w:r w:rsidR="0080384D" w:rsidRPr="004A3DED">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D3842" w14:textId="77777777" w:rsidR="000D0BFA" w:rsidRDefault="000D0BFA" w:rsidP="00694CF7">
      <w:pPr>
        <w:spacing w:after="0" w:line="240" w:lineRule="auto"/>
      </w:pPr>
      <w:bookmarkStart w:id="0" w:name="_Hlk126155792"/>
      <w:bookmarkEnd w:id="0"/>
      <w:r>
        <w:separator/>
      </w:r>
    </w:p>
  </w:footnote>
  <w:footnote w:type="continuationSeparator" w:id="0">
    <w:p w14:paraId="03D956C4" w14:textId="77777777" w:rsidR="000D0BFA" w:rsidRDefault="000D0BFA" w:rsidP="0069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4D996" w14:textId="37847154" w:rsidR="0080384D" w:rsidRDefault="00EF56F6" w:rsidP="00F1447A">
    <w:pPr>
      <w:pStyle w:val="Header"/>
      <w:tabs>
        <w:tab w:val="center" w:pos="4819"/>
        <w:tab w:val="left" w:pos="7773"/>
      </w:tabs>
    </w:pPr>
    <w:r>
      <w:rPr>
        <w:b/>
        <w:noProof/>
        <w:sz w:val="32"/>
      </w:rPr>
      <w:drawing>
        <wp:anchor distT="0" distB="0" distL="114300" distR="114300" simplePos="0" relativeHeight="251686912" behindDoc="0" locked="0" layoutInCell="1" allowOverlap="1" wp14:anchorId="6B549A7D" wp14:editId="349F1246">
          <wp:simplePos x="0" y="0"/>
          <wp:positionH relativeFrom="margin">
            <wp:posOffset>127000</wp:posOffset>
          </wp:positionH>
          <wp:positionV relativeFrom="paragraph">
            <wp:posOffset>-216535</wp:posOffset>
          </wp:positionV>
          <wp:extent cx="6120130" cy="1747520"/>
          <wp:effectExtent l="0" t="0" r="0" b="5080"/>
          <wp:wrapSquare wrapText="bothSides"/>
          <wp:docPr id="1515224238" name="Picture 151522423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7342" name="Picture 1"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0130" cy="1747520"/>
                  </a:xfrm>
                  <a:prstGeom prst="rect">
                    <a:avLst/>
                  </a:prstGeom>
                </pic:spPr>
              </pic:pic>
            </a:graphicData>
          </a:graphic>
        </wp:anchor>
      </w:drawing>
    </w:r>
    <w:r w:rsidR="00F1447A">
      <w:tab/>
    </w:r>
    <w:r w:rsidR="00F1447A">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828"/>
    </w:tblGrid>
    <w:tr w:rsidR="0080384D" w14:paraId="55CF35FC" w14:textId="77777777" w:rsidTr="001B47CA">
      <w:tc>
        <w:tcPr>
          <w:tcW w:w="4814" w:type="dxa"/>
          <w:vAlign w:val="center"/>
        </w:tcPr>
        <w:p w14:paraId="3B8C2656" w14:textId="25B4C9BF" w:rsidR="0080384D" w:rsidRDefault="0080384D" w:rsidP="001B47CA">
          <w:pPr>
            <w:pStyle w:val="Header"/>
            <w:jc w:val="right"/>
          </w:pPr>
        </w:p>
      </w:tc>
      <w:tc>
        <w:tcPr>
          <w:tcW w:w="3828" w:type="dxa"/>
        </w:tcPr>
        <w:p w14:paraId="0AA778BA" w14:textId="3A4300DA" w:rsidR="0080384D" w:rsidRDefault="0080384D" w:rsidP="007E175C">
          <w:pPr>
            <w:pStyle w:val="Header"/>
            <w:jc w:val="center"/>
          </w:pPr>
        </w:p>
      </w:tc>
    </w:tr>
  </w:tbl>
  <w:p w14:paraId="0956EA27" w14:textId="77777777" w:rsidR="0080384D" w:rsidRDefault="0080384D" w:rsidP="00EF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6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882"/>
      <w:gridCol w:w="1602"/>
    </w:tblGrid>
    <w:tr w:rsidR="0080384D" w:rsidRPr="00CB6674" w14:paraId="1B19B412" w14:textId="77777777" w:rsidTr="004C6870">
      <w:tc>
        <w:tcPr>
          <w:tcW w:w="10207" w:type="dxa"/>
        </w:tcPr>
        <w:p w14:paraId="773BA442" w14:textId="7AF73773" w:rsidR="0080384D" w:rsidRDefault="006710AC" w:rsidP="00CB6674">
          <w:pPr>
            <w:pStyle w:val="Header"/>
            <w:rPr>
              <w:rFonts w:ascii="Arial" w:hAnsi="Arial" w:cs="Arial"/>
              <w:b/>
              <w:sz w:val="32"/>
              <w:szCs w:val="32"/>
            </w:rPr>
          </w:pPr>
          <w:r>
            <w:rPr>
              <w:rFonts w:ascii="Arial" w:hAnsi="Arial" w:cs="Arial"/>
              <w:b/>
              <w:sz w:val="32"/>
              <w:szCs w:val="32"/>
            </w:rPr>
            <w:t xml:space="preserve">Pine Martens Bounce Back: </w:t>
          </w:r>
          <w:r w:rsidR="00821DA9">
            <w:rPr>
              <w:rFonts w:ascii="Arial" w:hAnsi="Arial" w:cs="Arial"/>
              <w:b/>
              <w:sz w:val="32"/>
              <w:szCs w:val="32"/>
            </w:rPr>
            <w:t>Two Moors Pine Marten Project</w:t>
          </w:r>
        </w:p>
        <w:p w14:paraId="5287C545" w14:textId="28A084ED" w:rsidR="002318FD" w:rsidRDefault="002318FD" w:rsidP="00CB6674">
          <w:pPr>
            <w:pStyle w:val="Header"/>
            <w:rPr>
              <w:rFonts w:ascii="Arial" w:hAnsi="Arial" w:cs="Arial"/>
              <w:b/>
              <w:sz w:val="32"/>
              <w:szCs w:val="32"/>
            </w:rPr>
          </w:pPr>
          <w:r>
            <w:rPr>
              <w:rFonts w:ascii="Arial" w:hAnsi="Arial" w:cs="Arial"/>
              <w:b/>
              <w:sz w:val="32"/>
              <w:szCs w:val="32"/>
            </w:rPr>
            <w:t>Creative Commission application form</w:t>
          </w:r>
        </w:p>
        <w:p w14:paraId="46197A47" w14:textId="13C758C6" w:rsidR="0080384D" w:rsidRPr="007F5B0E" w:rsidRDefault="0080384D" w:rsidP="00F523C8">
          <w:pPr>
            <w:pStyle w:val="Header"/>
            <w:rPr>
              <w:rFonts w:ascii="Arial" w:hAnsi="Arial" w:cs="Arial"/>
              <w:b/>
              <w:sz w:val="24"/>
              <w:szCs w:val="24"/>
            </w:rPr>
          </w:pPr>
        </w:p>
      </w:tc>
      <w:tc>
        <w:tcPr>
          <w:tcW w:w="2882" w:type="dxa"/>
          <w:vAlign w:val="center"/>
        </w:tcPr>
        <w:p w14:paraId="5A74CAD6" w14:textId="1DB87212" w:rsidR="0080384D" w:rsidRPr="00CB6674" w:rsidRDefault="0080384D" w:rsidP="00547769">
          <w:pPr>
            <w:pStyle w:val="Header"/>
            <w:ind w:right="168"/>
            <w:jc w:val="center"/>
            <w:rPr>
              <w:b/>
              <w:sz w:val="32"/>
              <w:szCs w:val="32"/>
            </w:rPr>
          </w:pPr>
        </w:p>
      </w:tc>
      <w:tc>
        <w:tcPr>
          <w:tcW w:w="1602" w:type="dxa"/>
          <w:vAlign w:val="center"/>
        </w:tcPr>
        <w:p w14:paraId="4D9653CD" w14:textId="6F2711F4" w:rsidR="0080384D" w:rsidRPr="00CB6674" w:rsidRDefault="0080384D" w:rsidP="00547769">
          <w:pPr>
            <w:pStyle w:val="Header"/>
            <w:jc w:val="center"/>
            <w:rPr>
              <w:b/>
              <w:sz w:val="32"/>
              <w:szCs w:val="32"/>
            </w:rPr>
          </w:pPr>
        </w:p>
      </w:tc>
    </w:tr>
  </w:tbl>
  <w:p w14:paraId="441DCCCA" w14:textId="148C7FA4" w:rsidR="0080384D" w:rsidRDefault="00070AC0">
    <w:pPr>
      <w:pStyle w:val="Header"/>
    </w:pPr>
    <w:r>
      <w:rPr>
        <w:noProof/>
        <w:lang w:eastAsia="en-GB"/>
      </w:rPr>
      <mc:AlternateContent>
        <mc:Choice Requires="wps">
          <w:drawing>
            <wp:anchor distT="0" distB="0" distL="114300" distR="114300" simplePos="0" relativeHeight="251676672" behindDoc="0" locked="0" layoutInCell="1" allowOverlap="1" wp14:anchorId="16CA9640" wp14:editId="2F0B0997">
              <wp:simplePos x="0" y="0"/>
              <wp:positionH relativeFrom="margin">
                <wp:posOffset>-177800</wp:posOffset>
              </wp:positionH>
              <wp:positionV relativeFrom="paragraph">
                <wp:posOffset>32385</wp:posOffset>
              </wp:positionV>
              <wp:extent cx="616585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6165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AAA86"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55pt" to="47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" strokecolor="black [3213]"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name w:val="WW8Num10"/>
    <w:lvl w:ilvl="0">
      <w:start w:val="1"/>
      <w:numFmt w:val="bullet"/>
      <w:lvlText w:val=""/>
      <w:lvlJc w:val="left"/>
      <w:pPr>
        <w:tabs>
          <w:tab w:val="num" w:pos="-796"/>
        </w:tabs>
        <w:ind w:left="-436" w:hanging="360"/>
      </w:pPr>
      <w:rPr>
        <w:rFonts w:ascii="Symbol" w:hAnsi="Symbol" w:cs="Symbol"/>
        <w:sz w:val="22"/>
        <w:szCs w:val="22"/>
      </w:rPr>
    </w:lvl>
    <w:lvl w:ilvl="1">
      <w:start w:val="1"/>
      <w:numFmt w:val="bullet"/>
      <w:lvlText w:val="o"/>
      <w:lvlJc w:val="left"/>
      <w:pPr>
        <w:tabs>
          <w:tab w:val="num" w:pos="-796"/>
        </w:tabs>
        <w:ind w:left="284" w:hanging="360"/>
      </w:pPr>
      <w:rPr>
        <w:rFonts w:ascii="Courier New" w:hAnsi="Courier New" w:cs="Courier New"/>
      </w:rPr>
    </w:lvl>
    <w:lvl w:ilvl="2">
      <w:start w:val="1"/>
      <w:numFmt w:val="bullet"/>
      <w:lvlText w:val=""/>
      <w:lvlJc w:val="left"/>
      <w:pPr>
        <w:tabs>
          <w:tab w:val="num" w:pos="-796"/>
        </w:tabs>
        <w:ind w:left="1004" w:hanging="360"/>
      </w:pPr>
      <w:rPr>
        <w:rFonts w:ascii="Wingdings" w:hAnsi="Wingdings" w:cs="Wingdings"/>
      </w:rPr>
    </w:lvl>
    <w:lvl w:ilvl="3">
      <w:start w:val="1"/>
      <w:numFmt w:val="bullet"/>
      <w:lvlText w:val=""/>
      <w:lvlJc w:val="left"/>
      <w:pPr>
        <w:tabs>
          <w:tab w:val="num" w:pos="-796"/>
        </w:tabs>
        <w:ind w:left="1724" w:hanging="360"/>
      </w:pPr>
      <w:rPr>
        <w:rFonts w:ascii="Symbol" w:hAnsi="Symbol" w:cs="Symbol"/>
        <w:sz w:val="22"/>
        <w:szCs w:val="22"/>
      </w:rPr>
    </w:lvl>
    <w:lvl w:ilvl="4">
      <w:start w:val="1"/>
      <w:numFmt w:val="bullet"/>
      <w:lvlText w:val="o"/>
      <w:lvlJc w:val="left"/>
      <w:pPr>
        <w:tabs>
          <w:tab w:val="num" w:pos="-796"/>
        </w:tabs>
        <w:ind w:left="2444" w:hanging="360"/>
      </w:pPr>
      <w:rPr>
        <w:rFonts w:ascii="Courier New" w:hAnsi="Courier New" w:cs="Courier New"/>
      </w:rPr>
    </w:lvl>
    <w:lvl w:ilvl="5">
      <w:start w:val="1"/>
      <w:numFmt w:val="bullet"/>
      <w:lvlText w:val=""/>
      <w:lvlJc w:val="left"/>
      <w:pPr>
        <w:tabs>
          <w:tab w:val="num" w:pos="-796"/>
        </w:tabs>
        <w:ind w:left="3164" w:hanging="360"/>
      </w:pPr>
      <w:rPr>
        <w:rFonts w:ascii="Wingdings" w:hAnsi="Wingdings" w:cs="Wingdings"/>
      </w:rPr>
    </w:lvl>
    <w:lvl w:ilvl="6">
      <w:start w:val="1"/>
      <w:numFmt w:val="bullet"/>
      <w:lvlText w:val=""/>
      <w:lvlJc w:val="left"/>
      <w:pPr>
        <w:tabs>
          <w:tab w:val="num" w:pos="-796"/>
        </w:tabs>
        <w:ind w:left="3884" w:hanging="360"/>
      </w:pPr>
      <w:rPr>
        <w:rFonts w:ascii="Symbol" w:hAnsi="Symbol" w:cs="Symbol"/>
        <w:sz w:val="22"/>
        <w:szCs w:val="22"/>
      </w:rPr>
    </w:lvl>
    <w:lvl w:ilvl="7">
      <w:start w:val="1"/>
      <w:numFmt w:val="bullet"/>
      <w:lvlText w:val="o"/>
      <w:lvlJc w:val="left"/>
      <w:pPr>
        <w:tabs>
          <w:tab w:val="num" w:pos="-796"/>
        </w:tabs>
        <w:ind w:left="4604" w:hanging="360"/>
      </w:pPr>
      <w:rPr>
        <w:rFonts w:ascii="Courier New" w:hAnsi="Courier New" w:cs="Courier New"/>
      </w:rPr>
    </w:lvl>
    <w:lvl w:ilvl="8">
      <w:start w:val="1"/>
      <w:numFmt w:val="bullet"/>
      <w:lvlText w:val=""/>
      <w:lvlJc w:val="left"/>
      <w:pPr>
        <w:tabs>
          <w:tab w:val="num" w:pos="-796"/>
        </w:tabs>
        <w:ind w:left="5324" w:hanging="360"/>
      </w:pPr>
      <w:rPr>
        <w:rFonts w:ascii="Wingdings" w:hAnsi="Wingdings" w:cs="Wingdings"/>
      </w:rPr>
    </w:lvl>
  </w:abstractNum>
  <w:abstractNum w:abstractNumId="1" w15:restartNumberingAfterBreak="0">
    <w:nsid w:val="006674D4"/>
    <w:multiLevelType w:val="hybridMultilevel"/>
    <w:tmpl w:val="DBD0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C6951"/>
    <w:multiLevelType w:val="hybridMultilevel"/>
    <w:tmpl w:val="3A86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06634"/>
    <w:multiLevelType w:val="hybridMultilevel"/>
    <w:tmpl w:val="F68E4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C7712"/>
    <w:multiLevelType w:val="hybridMultilevel"/>
    <w:tmpl w:val="8158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A3772"/>
    <w:multiLevelType w:val="hybridMultilevel"/>
    <w:tmpl w:val="7B886B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C32377"/>
    <w:multiLevelType w:val="hybridMultilevel"/>
    <w:tmpl w:val="7CAA0944"/>
    <w:lvl w:ilvl="0" w:tplc="08090001">
      <w:start w:val="1"/>
      <w:numFmt w:val="bullet"/>
      <w:lvlText w:val=""/>
      <w:lvlJc w:val="left"/>
      <w:pPr>
        <w:ind w:left="720" w:hanging="360"/>
      </w:pPr>
      <w:rPr>
        <w:rFonts w:ascii="Symbol" w:hAnsi="Symbol" w:hint="default"/>
      </w:rPr>
    </w:lvl>
    <w:lvl w:ilvl="1" w:tplc="F67EFDBC">
      <w:start w:val="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79222C3"/>
    <w:multiLevelType w:val="hybridMultilevel"/>
    <w:tmpl w:val="BA78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56EC5"/>
    <w:multiLevelType w:val="hybridMultilevel"/>
    <w:tmpl w:val="7CC2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B65BE"/>
    <w:multiLevelType w:val="hybridMultilevel"/>
    <w:tmpl w:val="A6B60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5E661F"/>
    <w:multiLevelType w:val="hybridMultilevel"/>
    <w:tmpl w:val="AE127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96EE1"/>
    <w:multiLevelType w:val="hybridMultilevel"/>
    <w:tmpl w:val="8BA0198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9321A6"/>
    <w:multiLevelType w:val="hybridMultilevel"/>
    <w:tmpl w:val="1F7E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410A33"/>
    <w:multiLevelType w:val="hybridMultilevel"/>
    <w:tmpl w:val="AF7A5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35123"/>
    <w:multiLevelType w:val="hybridMultilevel"/>
    <w:tmpl w:val="E56055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1A5C17"/>
    <w:multiLevelType w:val="hybridMultilevel"/>
    <w:tmpl w:val="734A4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7659248">
    <w:abstractNumId w:val="9"/>
  </w:num>
  <w:num w:numId="2" w16cid:durableId="935407301">
    <w:abstractNumId w:val="6"/>
  </w:num>
  <w:num w:numId="3" w16cid:durableId="238947660">
    <w:abstractNumId w:val="11"/>
  </w:num>
  <w:num w:numId="4" w16cid:durableId="1762870122">
    <w:abstractNumId w:val="14"/>
  </w:num>
  <w:num w:numId="5" w16cid:durableId="1307273894">
    <w:abstractNumId w:val="5"/>
  </w:num>
  <w:num w:numId="6" w16cid:durableId="1750538460">
    <w:abstractNumId w:val="12"/>
  </w:num>
  <w:num w:numId="7" w16cid:durableId="1709259966">
    <w:abstractNumId w:val="4"/>
  </w:num>
  <w:num w:numId="8" w16cid:durableId="1334601941">
    <w:abstractNumId w:val="3"/>
  </w:num>
  <w:num w:numId="9" w16cid:durableId="703553971">
    <w:abstractNumId w:val="10"/>
  </w:num>
  <w:num w:numId="10" w16cid:durableId="1249998955">
    <w:abstractNumId w:val="13"/>
  </w:num>
  <w:num w:numId="11" w16cid:durableId="455415507">
    <w:abstractNumId w:val="8"/>
  </w:num>
  <w:num w:numId="12" w16cid:durableId="865366865">
    <w:abstractNumId w:val="7"/>
  </w:num>
  <w:num w:numId="13" w16cid:durableId="680006256">
    <w:abstractNumId w:val="1"/>
  </w:num>
  <w:num w:numId="14" w16cid:durableId="1672490413">
    <w:abstractNumId w:val="2"/>
  </w:num>
  <w:num w:numId="15" w16cid:durableId="194584386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2"/>
    <w:rsid w:val="00001702"/>
    <w:rsid w:val="00002023"/>
    <w:rsid w:val="00005CAA"/>
    <w:rsid w:val="00011D04"/>
    <w:rsid w:val="00012B59"/>
    <w:rsid w:val="00013796"/>
    <w:rsid w:val="00015E83"/>
    <w:rsid w:val="000323B5"/>
    <w:rsid w:val="000341CF"/>
    <w:rsid w:val="000416E1"/>
    <w:rsid w:val="00042207"/>
    <w:rsid w:val="00044686"/>
    <w:rsid w:val="00047BCF"/>
    <w:rsid w:val="000518E4"/>
    <w:rsid w:val="000523BC"/>
    <w:rsid w:val="000572AD"/>
    <w:rsid w:val="00061DD9"/>
    <w:rsid w:val="00066CA0"/>
    <w:rsid w:val="00070AC0"/>
    <w:rsid w:val="00072B33"/>
    <w:rsid w:val="00073A8A"/>
    <w:rsid w:val="00077029"/>
    <w:rsid w:val="000776D0"/>
    <w:rsid w:val="00087170"/>
    <w:rsid w:val="000874DF"/>
    <w:rsid w:val="00091CD9"/>
    <w:rsid w:val="00093B17"/>
    <w:rsid w:val="00093F28"/>
    <w:rsid w:val="000A08A7"/>
    <w:rsid w:val="000B23BC"/>
    <w:rsid w:val="000B5052"/>
    <w:rsid w:val="000B77CF"/>
    <w:rsid w:val="000C2FB5"/>
    <w:rsid w:val="000C410B"/>
    <w:rsid w:val="000D0BFA"/>
    <w:rsid w:val="000D0E3F"/>
    <w:rsid w:val="000D5124"/>
    <w:rsid w:val="000D686D"/>
    <w:rsid w:val="000E423B"/>
    <w:rsid w:val="000F2586"/>
    <w:rsid w:val="000F2B99"/>
    <w:rsid w:val="0010377D"/>
    <w:rsid w:val="00121D46"/>
    <w:rsid w:val="00124934"/>
    <w:rsid w:val="00130905"/>
    <w:rsid w:val="001311F0"/>
    <w:rsid w:val="00135D3E"/>
    <w:rsid w:val="00136FD7"/>
    <w:rsid w:val="00140AF8"/>
    <w:rsid w:val="00144624"/>
    <w:rsid w:val="00144B98"/>
    <w:rsid w:val="00154BA2"/>
    <w:rsid w:val="00164241"/>
    <w:rsid w:val="00164F95"/>
    <w:rsid w:val="00170E88"/>
    <w:rsid w:val="00176BB9"/>
    <w:rsid w:val="0018016B"/>
    <w:rsid w:val="00187925"/>
    <w:rsid w:val="00187DB0"/>
    <w:rsid w:val="00197580"/>
    <w:rsid w:val="00197DFC"/>
    <w:rsid w:val="001A0E31"/>
    <w:rsid w:val="001A31DC"/>
    <w:rsid w:val="001A4655"/>
    <w:rsid w:val="001A7427"/>
    <w:rsid w:val="001B089E"/>
    <w:rsid w:val="001B47CA"/>
    <w:rsid w:val="001B5A61"/>
    <w:rsid w:val="001B624E"/>
    <w:rsid w:val="001B625C"/>
    <w:rsid w:val="001C0419"/>
    <w:rsid w:val="001C59FD"/>
    <w:rsid w:val="001D1744"/>
    <w:rsid w:val="001D402C"/>
    <w:rsid w:val="001E0B1F"/>
    <w:rsid w:val="001E2CBD"/>
    <w:rsid w:val="001E5CBC"/>
    <w:rsid w:val="001F0C49"/>
    <w:rsid w:val="001F3302"/>
    <w:rsid w:val="001F3EA8"/>
    <w:rsid w:val="001F62DF"/>
    <w:rsid w:val="00207DE6"/>
    <w:rsid w:val="00215336"/>
    <w:rsid w:val="00220DA5"/>
    <w:rsid w:val="00221267"/>
    <w:rsid w:val="002241DA"/>
    <w:rsid w:val="0023106E"/>
    <w:rsid w:val="002318FD"/>
    <w:rsid w:val="00232564"/>
    <w:rsid w:val="00236D3F"/>
    <w:rsid w:val="00240676"/>
    <w:rsid w:val="00240C2C"/>
    <w:rsid w:val="002440AB"/>
    <w:rsid w:val="002539CA"/>
    <w:rsid w:val="00256336"/>
    <w:rsid w:val="00262904"/>
    <w:rsid w:val="002639BF"/>
    <w:rsid w:val="00264017"/>
    <w:rsid w:val="00264D99"/>
    <w:rsid w:val="00266358"/>
    <w:rsid w:val="002852DD"/>
    <w:rsid w:val="00285BE7"/>
    <w:rsid w:val="00290FD7"/>
    <w:rsid w:val="0029281E"/>
    <w:rsid w:val="002938D3"/>
    <w:rsid w:val="002959A2"/>
    <w:rsid w:val="0029615C"/>
    <w:rsid w:val="00297E40"/>
    <w:rsid w:val="002A08F4"/>
    <w:rsid w:val="002A0EB2"/>
    <w:rsid w:val="002A243C"/>
    <w:rsid w:val="002A27F3"/>
    <w:rsid w:val="002A28D9"/>
    <w:rsid w:val="002B27B1"/>
    <w:rsid w:val="002C42C7"/>
    <w:rsid w:val="002D2A20"/>
    <w:rsid w:val="002D7F9C"/>
    <w:rsid w:val="002E322F"/>
    <w:rsid w:val="002E344B"/>
    <w:rsid w:val="002E46E5"/>
    <w:rsid w:val="002E7B30"/>
    <w:rsid w:val="002F2BEB"/>
    <w:rsid w:val="0030059B"/>
    <w:rsid w:val="00316DE9"/>
    <w:rsid w:val="00317789"/>
    <w:rsid w:val="00323216"/>
    <w:rsid w:val="00323BDA"/>
    <w:rsid w:val="00324EA9"/>
    <w:rsid w:val="0032503E"/>
    <w:rsid w:val="00332E2C"/>
    <w:rsid w:val="00336DB0"/>
    <w:rsid w:val="0034073A"/>
    <w:rsid w:val="00341228"/>
    <w:rsid w:val="00342A3F"/>
    <w:rsid w:val="00360089"/>
    <w:rsid w:val="003607BE"/>
    <w:rsid w:val="00361688"/>
    <w:rsid w:val="003672BA"/>
    <w:rsid w:val="0037078A"/>
    <w:rsid w:val="00372927"/>
    <w:rsid w:val="00387B4C"/>
    <w:rsid w:val="00395792"/>
    <w:rsid w:val="003A1636"/>
    <w:rsid w:val="003A4CBC"/>
    <w:rsid w:val="003A546F"/>
    <w:rsid w:val="003B06F6"/>
    <w:rsid w:val="003B381D"/>
    <w:rsid w:val="003B6235"/>
    <w:rsid w:val="003B7D6B"/>
    <w:rsid w:val="003C1280"/>
    <w:rsid w:val="003C2DBF"/>
    <w:rsid w:val="003C3670"/>
    <w:rsid w:val="003C5D7D"/>
    <w:rsid w:val="003C6ACC"/>
    <w:rsid w:val="003C773D"/>
    <w:rsid w:val="003D1628"/>
    <w:rsid w:val="003E688B"/>
    <w:rsid w:val="003F02D4"/>
    <w:rsid w:val="003F0855"/>
    <w:rsid w:val="003F13CC"/>
    <w:rsid w:val="003F21ED"/>
    <w:rsid w:val="003F3E2A"/>
    <w:rsid w:val="003F4D17"/>
    <w:rsid w:val="00402D2D"/>
    <w:rsid w:val="00402E65"/>
    <w:rsid w:val="00406436"/>
    <w:rsid w:val="00415559"/>
    <w:rsid w:val="004174F6"/>
    <w:rsid w:val="00421ED0"/>
    <w:rsid w:val="00424BCD"/>
    <w:rsid w:val="00425062"/>
    <w:rsid w:val="00430563"/>
    <w:rsid w:val="00431153"/>
    <w:rsid w:val="004337B2"/>
    <w:rsid w:val="00434A5F"/>
    <w:rsid w:val="00437C2D"/>
    <w:rsid w:val="00441836"/>
    <w:rsid w:val="004429C5"/>
    <w:rsid w:val="00446457"/>
    <w:rsid w:val="004511CF"/>
    <w:rsid w:val="00451B14"/>
    <w:rsid w:val="00455A08"/>
    <w:rsid w:val="00455E6E"/>
    <w:rsid w:val="00457524"/>
    <w:rsid w:val="004630E9"/>
    <w:rsid w:val="00465274"/>
    <w:rsid w:val="0046653B"/>
    <w:rsid w:val="00471E56"/>
    <w:rsid w:val="00473989"/>
    <w:rsid w:val="00487657"/>
    <w:rsid w:val="00494B40"/>
    <w:rsid w:val="004A3DED"/>
    <w:rsid w:val="004A4951"/>
    <w:rsid w:val="004B02C2"/>
    <w:rsid w:val="004B0F37"/>
    <w:rsid w:val="004B2A64"/>
    <w:rsid w:val="004B391E"/>
    <w:rsid w:val="004B7681"/>
    <w:rsid w:val="004C1647"/>
    <w:rsid w:val="004C4DBD"/>
    <w:rsid w:val="004C6870"/>
    <w:rsid w:val="004C7AD9"/>
    <w:rsid w:val="004D2C45"/>
    <w:rsid w:val="004D7EC9"/>
    <w:rsid w:val="004E01FF"/>
    <w:rsid w:val="004E48B6"/>
    <w:rsid w:val="004F1A30"/>
    <w:rsid w:val="00502FEF"/>
    <w:rsid w:val="00511146"/>
    <w:rsid w:val="00511A87"/>
    <w:rsid w:val="00525FB5"/>
    <w:rsid w:val="005264E8"/>
    <w:rsid w:val="005406D1"/>
    <w:rsid w:val="00541E0E"/>
    <w:rsid w:val="00542970"/>
    <w:rsid w:val="00547769"/>
    <w:rsid w:val="00560969"/>
    <w:rsid w:val="00562AC5"/>
    <w:rsid w:val="00570EB7"/>
    <w:rsid w:val="00571B64"/>
    <w:rsid w:val="00572D20"/>
    <w:rsid w:val="00575B7F"/>
    <w:rsid w:val="00583562"/>
    <w:rsid w:val="00587B4E"/>
    <w:rsid w:val="005951E6"/>
    <w:rsid w:val="0059672B"/>
    <w:rsid w:val="005A317C"/>
    <w:rsid w:val="005A33BD"/>
    <w:rsid w:val="005A3CEF"/>
    <w:rsid w:val="005A6A6F"/>
    <w:rsid w:val="005B4205"/>
    <w:rsid w:val="005B65FE"/>
    <w:rsid w:val="005C4265"/>
    <w:rsid w:val="005C7187"/>
    <w:rsid w:val="005C72C2"/>
    <w:rsid w:val="005D08D6"/>
    <w:rsid w:val="005D101C"/>
    <w:rsid w:val="005D63F5"/>
    <w:rsid w:val="005D6985"/>
    <w:rsid w:val="005E071F"/>
    <w:rsid w:val="005E22B1"/>
    <w:rsid w:val="005E4F90"/>
    <w:rsid w:val="005E63F8"/>
    <w:rsid w:val="006100DE"/>
    <w:rsid w:val="00612DC8"/>
    <w:rsid w:val="00615746"/>
    <w:rsid w:val="006239AF"/>
    <w:rsid w:val="006339C4"/>
    <w:rsid w:val="006366E8"/>
    <w:rsid w:val="00641C50"/>
    <w:rsid w:val="00652C81"/>
    <w:rsid w:val="006530F1"/>
    <w:rsid w:val="00654152"/>
    <w:rsid w:val="00655FAC"/>
    <w:rsid w:val="006564C0"/>
    <w:rsid w:val="00666527"/>
    <w:rsid w:val="006710AC"/>
    <w:rsid w:val="00671494"/>
    <w:rsid w:val="006722F1"/>
    <w:rsid w:val="00672C0D"/>
    <w:rsid w:val="00672D05"/>
    <w:rsid w:val="0067486C"/>
    <w:rsid w:val="00674B36"/>
    <w:rsid w:val="0068637A"/>
    <w:rsid w:val="006873AD"/>
    <w:rsid w:val="0069202A"/>
    <w:rsid w:val="00694CF7"/>
    <w:rsid w:val="006A19C1"/>
    <w:rsid w:val="006A438D"/>
    <w:rsid w:val="006B0EB3"/>
    <w:rsid w:val="006B1510"/>
    <w:rsid w:val="006B240D"/>
    <w:rsid w:val="006C6CF9"/>
    <w:rsid w:val="006D01A7"/>
    <w:rsid w:val="006D2358"/>
    <w:rsid w:val="006E7CFA"/>
    <w:rsid w:val="006F064F"/>
    <w:rsid w:val="006F4360"/>
    <w:rsid w:val="00702AAB"/>
    <w:rsid w:val="00704839"/>
    <w:rsid w:val="007052E5"/>
    <w:rsid w:val="00710D78"/>
    <w:rsid w:val="00712CCA"/>
    <w:rsid w:val="00716BF7"/>
    <w:rsid w:val="00716C0A"/>
    <w:rsid w:val="00723A22"/>
    <w:rsid w:val="00730421"/>
    <w:rsid w:val="00731622"/>
    <w:rsid w:val="00734EB8"/>
    <w:rsid w:val="00737254"/>
    <w:rsid w:val="007404D8"/>
    <w:rsid w:val="00740E18"/>
    <w:rsid w:val="00741BFA"/>
    <w:rsid w:val="007522BF"/>
    <w:rsid w:val="00754D0E"/>
    <w:rsid w:val="007561E1"/>
    <w:rsid w:val="00756669"/>
    <w:rsid w:val="00765ADC"/>
    <w:rsid w:val="0077385E"/>
    <w:rsid w:val="007742B2"/>
    <w:rsid w:val="007773D5"/>
    <w:rsid w:val="00785B23"/>
    <w:rsid w:val="00793595"/>
    <w:rsid w:val="007968B9"/>
    <w:rsid w:val="007A2BBC"/>
    <w:rsid w:val="007A6601"/>
    <w:rsid w:val="007A7E7B"/>
    <w:rsid w:val="007B266F"/>
    <w:rsid w:val="007B2B49"/>
    <w:rsid w:val="007C04D0"/>
    <w:rsid w:val="007C3762"/>
    <w:rsid w:val="007C51A5"/>
    <w:rsid w:val="007C6C38"/>
    <w:rsid w:val="007D6493"/>
    <w:rsid w:val="007E175C"/>
    <w:rsid w:val="007E3292"/>
    <w:rsid w:val="007F08FA"/>
    <w:rsid w:val="007F2FE7"/>
    <w:rsid w:val="007F3103"/>
    <w:rsid w:val="007F3D15"/>
    <w:rsid w:val="007F5B0E"/>
    <w:rsid w:val="007F7F21"/>
    <w:rsid w:val="0080384D"/>
    <w:rsid w:val="008109E2"/>
    <w:rsid w:val="00815413"/>
    <w:rsid w:val="00821DA9"/>
    <w:rsid w:val="008248E5"/>
    <w:rsid w:val="00824B6D"/>
    <w:rsid w:val="00826089"/>
    <w:rsid w:val="00830921"/>
    <w:rsid w:val="00837283"/>
    <w:rsid w:val="00841693"/>
    <w:rsid w:val="0084235F"/>
    <w:rsid w:val="00845954"/>
    <w:rsid w:val="0084697C"/>
    <w:rsid w:val="00850A0B"/>
    <w:rsid w:val="008518EC"/>
    <w:rsid w:val="00854FE6"/>
    <w:rsid w:val="008554D1"/>
    <w:rsid w:val="008632A2"/>
    <w:rsid w:val="00864944"/>
    <w:rsid w:val="008650D2"/>
    <w:rsid w:val="008716D8"/>
    <w:rsid w:val="008726FE"/>
    <w:rsid w:val="00874351"/>
    <w:rsid w:val="008757B0"/>
    <w:rsid w:val="00891C89"/>
    <w:rsid w:val="00894842"/>
    <w:rsid w:val="008971B4"/>
    <w:rsid w:val="008A6D95"/>
    <w:rsid w:val="008B1BE5"/>
    <w:rsid w:val="008B5790"/>
    <w:rsid w:val="008B7335"/>
    <w:rsid w:val="008C04A9"/>
    <w:rsid w:val="008C3385"/>
    <w:rsid w:val="008C45FC"/>
    <w:rsid w:val="008C5CEA"/>
    <w:rsid w:val="008F068D"/>
    <w:rsid w:val="008F282C"/>
    <w:rsid w:val="008F4AEC"/>
    <w:rsid w:val="008F68E9"/>
    <w:rsid w:val="00904DDA"/>
    <w:rsid w:val="00904FE0"/>
    <w:rsid w:val="00905E8B"/>
    <w:rsid w:val="00913797"/>
    <w:rsid w:val="00917079"/>
    <w:rsid w:val="00932833"/>
    <w:rsid w:val="0093293F"/>
    <w:rsid w:val="00933004"/>
    <w:rsid w:val="00935E9C"/>
    <w:rsid w:val="0093776C"/>
    <w:rsid w:val="00950231"/>
    <w:rsid w:val="00955BB3"/>
    <w:rsid w:val="00962B24"/>
    <w:rsid w:val="0096603A"/>
    <w:rsid w:val="009727AE"/>
    <w:rsid w:val="00973F3F"/>
    <w:rsid w:val="00982B77"/>
    <w:rsid w:val="00993525"/>
    <w:rsid w:val="009972CF"/>
    <w:rsid w:val="009A3621"/>
    <w:rsid w:val="009B1D3C"/>
    <w:rsid w:val="009B3CD1"/>
    <w:rsid w:val="009B3FAB"/>
    <w:rsid w:val="009B623F"/>
    <w:rsid w:val="009B6EF3"/>
    <w:rsid w:val="009C0ACE"/>
    <w:rsid w:val="009D1084"/>
    <w:rsid w:val="009D2943"/>
    <w:rsid w:val="009E60EF"/>
    <w:rsid w:val="009E6765"/>
    <w:rsid w:val="009E749C"/>
    <w:rsid w:val="009F1FDA"/>
    <w:rsid w:val="009F606A"/>
    <w:rsid w:val="009F6A78"/>
    <w:rsid w:val="00A150E2"/>
    <w:rsid w:val="00A159E8"/>
    <w:rsid w:val="00A33D88"/>
    <w:rsid w:val="00A341AB"/>
    <w:rsid w:val="00A3716F"/>
    <w:rsid w:val="00A4164F"/>
    <w:rsid w:val="00A423FE"/>
    <w:rsid w:val="00A43590"/>
    <w:rsid w:val="00A45265"/>
    <w:rsid w:val="00A502FC"/>
    <w:rsid w:val="00A502FD"/>
    <w:rsid w:val="00A505D1"/>
    <w:rsid w:val="00A50FF0"/>
    <w:rsid w:val="00A53D8F"/>
    <w:rsid w:val="00A65C73"/>
    <w:rsid w:val="00A738A6"/>
    <w:rsid w:val="00A86E27"/>
    <w:rsid w:val="00A87A9E"/>
    <w:rsid w:val="00A93D58"/>
    <w:rsid w:val="00A94908"/>
    <w:rsid w:val="00AA1332"/>
    <w:rsid w:val="00AA1D32"/>
    <w:rsid w:val="00AA20C9"/>
    <w:rsid w:val="00AA464A"/>
    <w:rsid w:val="00AA508E"/>
    <w:rsid w:val="00AB1154"/>
    <w:rsid w:val="00AB20BC"/>
    <w:rsid w:val="00AB3953"/>
    <w:rsid w:val="00AC4D33"/>
    <w:rsid w:val="00AC74B8"/>
    <w:rsid w:val="00AD4BD8"/>
    <w:rsid w:val="00AE2937"/>
    <w:rsid w:val="00AE57D0"/>
    <w:rsid w:val="00B06128"/>
    <w:rsid w:val="00B07AE5"/>
    <w:rsid w:val="00B10014"/>
    <w:rsid w:val="00B27CA0"/>
    <w:rsid w:val="00B36468"/>
    <w:rsid w:val="00B474BB"/>
    <w:rsid w:val="00B5331A"/>
    <w:rsid w:val="00B561EF"/>
    <w:rsid w:val="00B603B3"/>
    <w:rsid w:val="00B67E92"/>
    <w:rsid w:val="00B7168E"/>
    <w:rsid w:val="00B72165"/>
    <w:rsid w:val="00B76322"/>
    <w:rsid w:val="00B80935"/>
    <w:rsid w:val="00B81D6C"/>
    <w:rsid w:val="00B86B5A"/>
    <w:rsid w:val="00B86E48"/>
    <w:rsid w:val="00B92190"/>
    <w:rsid w:val="00B929CE"/>
    <w:rsid w:val="00B969ED"/>
    <w:rsid w:val="00BA0262"/>
    <w:rsid w:val="00BC4C7D"/>
    <w:rsid w:val="00BC6725"/>
    <w:rsid w:val="00BC6C4F"/>
    <w:rsid w:val="00BC6D6B"/>
    <w:rsid w:val="00BC7630"/>
    <w:rsid w:val="00BD2FE1"/>
    <w:rsid w:val="00BD4C3B"/>
    <w:rsid w:val="00BF1335"/>
    <w:rsid w:val="00BF1E80"/>
    <w:rsid w:val="00BF395F"/>
    <w:rsid w:val="00BF4202"/>
    <w:rsid w:val="00BF74C7"/>
    <w:rsid w:val="00C02C7B"/>
    <w:rsid w:val="00C10C0A"/>
    <w:rsid w:val="00C13637"/>
    <w:rsid w:val="00C13DFF"/>
    <w:rsid w:val="00C20850"/>
    <w:rsid w:val="00C362BB"/>
    <w:rsid w:val="00C37E8C"/>
    <w:rsid w:val="00C41714"/>
    <w:rsid w:val="00C42DD6"/>
    <w:rsid w:val="00C55AED"/>
    <w:rsid w:val="00C60B6D"/>
    <w:rsid w:val="00C6251B"/>
    <w:rsid w:val="00C637B1"/>
    <w:rsid w:val="00C67E55"/>
    <w:rsid w:val="00C72508"/>
    <w:rsid w:val="00C72618"/>
    <w:rsid w:val="00C737CA"/>
    <w:rsid w:val="00C75074"/>
    <w:rsid w:val="00C93DC4"/>
    <w:rsid w:val="00C976B0"/>
    <w:rsid w:val="00CA1A77"/>
    <w:rsid w:val="00CB169E"/>
    <w:rsid w:val="00CB26A7"/>
    <w:rsid w:val="00CB6674"/>
    <w:rsid w:val="00CC6656"/>
    <w:rsid w:val="00CD2214"/>
    <w:rsid w:val="00CD276D"/>
    <w:rsid w:val="00CD5CD2"/>
    <w:rsid w:val="00CD6F84"/>
    <w:rsid w:val="00CE3B04"/>
    <w:rsid w:val="00CE7BD1"/>
    <w:rsid w:val="00CF70EA"/>
    <w:rsid w:val="00D069EC"/>
    <w:rsid w:val="00D13168"/>
    <w:rsid w:val="00D20377"/>
    <w:rsid w:val="00D24ADD"/>
    <w:rsid w:val="00D370BA"/>
    <w:rsid w:val="00D404ED"/>
    <w:rsid w:val="00D42300"/>
    <w:rsid w:val="00D45C5E"/>
    <w:rsid w:val="00D47A15"/>
    <w:rsid w:val="00D50293"/>
    <w:rsid w:val="00D5509F"/>
    <w:rsid w:val="00D5513C"/>
    <w:rsid w:val="00D73607"/>
    <w:rsid w:val="00D82CC5"/>
    <w:rsid w:val="00D87D6F"/>
    <w:rsid w:val="00D9033F"/>
    <w:rsid w:val="00D90B87"/>
    <w:rsid w:val="00DA6B9D"/>
    <w:rsid w:val="00DB3B75"/>
    <w:rsid w:val="00DB59F1"/>
    <w:rsid w:val="00DB77DC"/>
    <w:rsid w:val="00DD2825"/>
    <w:rsid w:val="00DE037B"/>
    <w:rsid w:val="00DE2C76"/>
    <w:rsid w:val="00DE2D45"/>
    <w:rsid w:val="00DF2C65"/>
    <w:rsid w:val="00DF2DF4"/>
    <w:rsid w:val="00DF6B67"/>
    <w:rsid w:val="00DF7CB0"/>
    <w:rsid w:val="00E01EF8"/>
    <w:rsid w:val="00E10C99"/>
    <w:rsid w:val="00E1363F"/>
    <w:rsid w:val="00E22394"/>
    <w:rsid w:val="00E32168"/>
    <w:rsid w:val="00E3680D"/>
    <w:rsid w:val="00E4020F"/>
    <w:rsid w:val="00E41FDF"/>
    <w:rsid w:val="00E422C9"/>
    <w:rsid w:val="00E4310A"/>
    <w:rsid w:val="00E43B2A"/>
    <w:rsid w:val="00E441E6"/>
    <w:rsid w:val="00E52AEF"/>
    <w:rsid w:val="00E55694"/>
    <w:rsid w:val="00E601B5"/>
    <w:rsid w:val="00E62328"/>
    <w:rsid w:val="00E6596C"/>
    <w:rsid w:val="00E7038A"/>
    <w:rsid w:val="00E71964"/>
    <w:rsid w:val="00E82236"/>
    <w:rsid w:val="00E834E8"/>
    <w:rsid w:val="00E845E0"/>
    <w:rsid w:val="00E86A8B"/>
    <w:rsid w:val="00E9295E"/>
    <w:rsid w:val="00E92FA0"/>
    <w:rsid w:val="00EA10DF"/>
    <w:rsid w:val="00EA5274"/>
    <w:rsid w:val="00EB13AD"/>
    <w:rsid w:val="00EB141B"/>
    <w:rsid w:val="00EB37C0"/>
    <w:rsid w:val="00EB3ECE"/>
    <w:rsid w:val="00EC03E2"/>
    <w:rsid w:val="00EC73E4"/>
    <w:rsid w:val="00EC7AE5"/>
    <w:rsid w:val="00EE5360"/>
    <w:rsid w:val="00EE6AF7"/>
    <w:rsid w:val="00EE6DE3"/>
    <w:rsid w:val="00EF09BD"/>
    <w:rsid w:val="00EF56F6"/>
    <w:rsid w:val="00F06164"/>
    <w:rsid w:val="00F1276A"/>
    <w:rsid w:val="00F1447A"/>
    <w:rsid w:val="00F2181B"/>
    <w:rsid w:val="00F301A5"/>
    <w:rsid w:val="00F30B41"/>
    <w:rsid w:val="00F33333"/>
    <w:rsid w:val="00F34BEF"/>
    <w:rsid w:val="00F37821"/>
    <w:rsid w:val="00F37FC4"/>
    <w:rsid w:val="00F47AEE"/>
    <w:rsid w:val="00F510D6"/>
    <w:rsid w:val="00F523C8"/>
    <w:rsid w:val="00F57C85"/>
    <w:rsid w:val="00F6089A"/>
    <w:rsid w:val="00F71F0E"/>
    <w:rsid w:val="00F7256D"/>
    <w:rsid w:val="00F74B2E"/>
    <w:rsid w:val="00F8071C"/>
    <w:rsid w:val="00F8663C"/>
    <w:rsid w:val="00F86C23"/>
    <w:rsid w:val="00F90338"/>
    <w:rsid w:val="00F92230"/>
    <w:rsid w:val="00F92693"/>
    <w:rsid w:val="00F96A58"/>
    <w:rsid w:val="00F97693"/>
    <w:rsid w:val="00FA01AE"/>
    <w:rsid w:val="00FA091A"/>
    <w:rsid w:val="00FA1CED"/>
    <w:rsid w:val="00FA4E7B"/>
    <w:rsid w:val="00FB0D20"/>
    <w:rsid w:val="00FB23BF"/>
    <w:rsid w:val="00FB705D"/>
    <w:rsid w:val="00FC12F6"/>
    <w:rsid w:val="00FD0986"/>
    <w:rsid w:val="00FE58BA"/>
    <w:rsid w:val="00FF1290"/>
    <w:rsid w:val="00FF39C1"/>
    <w:rsid w:val="00FF46BE"/>
    <w:rsid w:val="00FF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7A264"/>
  <w15:docId w15:val="{C066DDC6-E880-4C3A-BC94-2BA2CB9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CF"/>
  </w:style>
  <w:style w:type="paragraph" w:styleId="Heading1">
    <w:name w:val="heading 1"/>
    <w:basedOn w:val="Normal"/>
    <w:next w:val="Normal"/>
    <w:link w:val="Heading1Char"/>
    <w:uiPriority w:val="9"/>
    <w:qFormat/>
    <w:rsid w:val="001F3EA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1F3E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D16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CF7"/>
  </w:style>
  <w:style w:type="paragraph" w:styleId="Footer">
    <w:name w:val="footer"/>
    <w:basedOn w:val="Normal"/>
    <w:link w:val="FooterChar"/>
    <w:uiPriority w:val="99"/>
    <w:unhideWhenUsed/>
    <w:rsid w:val="0069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CF7"/>
  </w:style>
  <w:style w:type="paragraph" w:styleId="BalloonText">
    <w:name w:val="Balloon Text"/>
    <w:basedOn w:val="Normal"/>
    <w:link w:val="BalloonTextChar"/>
    <w:uiPriority w:val="99"/>
    <w:semiHidden/>
    <w:unhideWhenUsed/>
    <w:rsid w:val="0069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F7"/>
    <w:rPr>
      <w:rFonts w:ascii="Tahoma" w:hAnsi="Tahoma" w:cs="Tahoma"/>
      <w:sz w:val="16"/>
      <w:szCs w:val="16"/>
    </w:rPr>
  </w:style>
  <w:style w:type="table" w:styleId="TableGrid">
    <w:name w:val="Table Grid"/>
    <w:basedOn w:val="TableNormal"/>
    <w:rsid w:val="00061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E175C"/>
    <w:rPr>
      <w:color w:val="0000FF"/>
      <w:u w:val="single"/>
    </w:rPr>
  </w:style>
  <w:style w:type="paragraph" w:styleId="TOC1">
    <w:name w:val="toc 1"/>
    <w:basedOn w:val="Normal"/>
    <w:next w:val="Normal"/>
    <w:autoRedefine/>
    <w:semiHidden/>
    <w:rsid w:val="007E175C"/>
    <w:pPr>
      <w:spacing w:after="0" w:line="240" w:lineRule="auto"/>
    </w:pPr>
    <w:rPr>
      <w:rFonts w:ascii="Times New Roman" w:eastAsia="Times New Roman" w:hAnsi="Times New Roman" w:cs="Times New Roman"/>
      <w:sz w:val="24"/>
      <w:szCs w:val="20"/>
    </w:rPr>
  </w:style>
  <w:style w:type="paragraph" w:styleId="ListParagraph">
    <w:name w:val="List Paragraph"/>
    <w:aliases w:val="Dot pt,List Paragraph bullets,F5 List Paragraph,List Paragraph1,Numbered Para 1,No Spacing1,List Paragraph Char Char Char,Indicator Text,Bullet Points,MAIN CONTENT,Bullet 1,List Paragraph12,List Paragraph2"/>
    <w:basedOn w:val="Normal"/>
    <w:link w:val="ListParagraphChar"/>
    <w:uiPriority w:val="34"/>
    <w:qFormat/>
    <w:rsid w:val="00430563"/>
    <w:pPr>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E10C99"/>
    <w:rPr>
      <w:sz w:val="16"/>
      <w:szCs w:val="16"/>
    </w:rPr>
  </w:style>
  <w:style w:type="paragraph" w:styleId="CommentText">
    <w:name w:val="annotation text"/>
    <w:basedOn w:val="Normal"/>
    <w:link w:val="CommentTextChar"/>
    <w:uiPriority w:val="99"/>
    <w:unhideWhenUsed/>
    <w:rsid w:val="00E10C99"/>
    <w:pPr>
      <w:spacing w:line="240" w:lineRule="auto"/>
    </w:pPr>
    <w:rPr>
      <w:sz w:val="20"/>
      <w:szCs w:val="20"/>
    </w:rPr>
  </w:style>
  <w:style w:type="character" w:customStyle="1" w:styleId="CommentTextChar">
    <w:name w:val="Comment Text Char"/>
    <w:basedOn w:val="DefaultParagraphFont"/>
    <w:link w:val="CommentText"/>
    <w:uiPriority w:val="99"/>
    <w:rsid w:val="00E10C99"/>
    <w:rPr>
      <w:sz w:val="20"/>
      <w:szCs w:val="20"/>
    </w:rPr>
  </w:style>
  <w:style w:type="paragraph" w:styleId="CommentSubject">
    <w:name w:val="annotation subject"/>
    <w:basedOn w:val="CommentText"/>
    <w:next w:val="CommentText"/>
    <w:link w:val="CommentSubjectChar"/>
    <w:uiPriority w:val="99"/>
    <w:semiHidden/>
    <w:unhideWhenUsed/>
    <w:rsid w:val="00E10C99"/>
    <w:rPr>
      <w:b/>
      <w:bCs/>
    </w:rPr>
  </w:style>
  <w:style w:type="character" w:customStyle="1" w:styleId="CommentSubjectChar">
    <w:name w:val="Comment Subject Char"/>
    <w:basedOn w:val="CommentTextChar"/>
    <w:link w:val="CommentSubject"/>
    <w:uiPriority w:val="99"/>
    <w:semiHidden/>
    <w:rsid w:val="00E10C99"/>
    <w:rPr>
      <w:b/>
      <w:bCs/>
      <w:sz w:val="20"/>
      <w:szCs w:val="20"/>
    </w:rPr>
  </w:style>
  <w:style w:type="character" w:styleId="PageNumber">
    <w:name w:val="page number"/>
    <w:basedOn w:val="DefaultParagraphFont"/>
    <w:rsid w:val="00C60B6D"/>
  </w:style>
  <w:style w:type="paragraph" w:styleId="BodyText">
    <w:name w:val="Body Text"/>
    <w:basedOn w:val="Normal"/>
    <w:link w:val="BodyTextChar"/>
    <w:rsid w:val="00C60B6D"/>
    <w:pPr>
      <w:spacing w:after="0" w:line="240" w:lineRule="auto"/>
    </w:pPr>
    <w:rPr>
      <w:rFonts w:ascii="Arial" w:eastAsia="Calibri" w:hAnsi="Arial" w:cs="Times New Roman"/>
      <w:sz w:val="24"/>
      <w:szCs w:val="20"/>
    </w:rPr>
  </w:style>
  <w:style w:type="character" w:customStyle="1" w:styleId="BodyTextChar">
    <w:name w:val="Body Text Char"/>
    <w:basedOn w:val="DefaultParagraphFont"/>
    <w:link w:val="BodyText"/>
    <w:rsid w:val="00C60B6D"/>
    <w:rPr>
      <w:rFonts w:ascii="Arial" w:eastAsia="Calibri" w:hAnsi="Arial" w:cs="Times New Roman"/>
      <w:sz w:val="24"/>
      <w:szCs w:val="20"/>
    </w:rPr>
  </w:style>
  <w:style w:type="paragraph" w:customStyle="1" w:styleId="Default">
    <w:name w:val="Default"/>
    <w:rsid w:val="00A505D1"/>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982B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09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064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first-pub">
    <w:name w:val="standfirst-pub"/>
    <w:basedOn w:val="DefaultParagraphFont"/>
    <w:rsid w:val="00406436"/>
  </w:style>
  <w:style w:type="paragraph" w:styleId="Revision">
    <w:name w:val="Revision"/>
    <w:hidden/>
    <w:uiPriority w:val="99"/>
    <w:semiHidden/>
    <w:rsid w:val="007F5B0E"/>
    <w:pPr>
      <w:spacing w:after="0" w:line="240" w:lineRule="auto"/>
    </w:pPr>
  </w:style>
  <w:style w:type="paragraph" w:styleId="EndnoteText">
    <w:name w:val="endnote text"/>
    <w:basedOn w:val="Normal"/>
    <w:link w:val="EndnoteTextChar"/>
    <w:uiPriority w:val="99"/>
    <w:semiHidden/>
    <w:unhideWhenUsed/>
    <w:rsid w:val="00220D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A5"/>
    <w:rPr>
      <w:sz w:val="20"/>
      <w:szCs w:val="20"/>
    </w:rPr>
  </w:style>
  <w:style w:type="character" w:styleId="EndnoteReference">
    <w:name w:val="endnote reference"/>
    <w:basedOn w:val="DefaultParagraphFont"/>
    <w:uiPriority w:val="99"/>
    <w:semiHidden/>
    <w:unhideWhenUsed/>
    <w:rsid w:val="00220DA5"/>
    <w:rPr>
      <w:vertAlign w:val="superscript"/>
    </w:rPr>
  </w:style>
  <w:style w:type="paragraph" w:styleId="FootnoteText">
    <w:name w:val="footnote text"/>
    <w:basedOn w:val="Normal"/>
    <w:link w:val="FootnoteTextChar"/>
    <w:uiPriority w:val="99"/>
    <w:semiHidden/>
    <w:unhideWhenUsed/>
    <w:rsid w:val="00220D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A5"/>
    <w:rPr>
      <w:sz w:val="20"/>
      <w:szCs w:val="20"/>
    </w:rPr>
  </w:style>
  <w:style w:type="character" w:styleId="FootnoteReference">
    <w:name w:val="footnote reference"/>
    <w:basedOn w:val="DefaultParagraphFont"/>
    <w:uiPriority w:val="99"/>
    <w:semiHidden/>
    <w:unhideWhenUsed/>
    <w:rsid w:val="00220DA5"/>
    <w:rPr>
      <w:vertAlign w:val="superscript"/>
    </w:rPr>
  </w:style>
  <w:style w:type="character" w:customStyle="1" w:styleId="fontstyle01">
    <w:name w:val="fontstyle01"/>
    <w:basedOn w:val="DefaultParagraphFont"/>
    <w:rsid w:val="00BC6725"/>
    <w:rPr>
      <w:rFonts w:ascii="CaslonTwoTwentyFour-MediumIt" w:hAnsi="CaslonTwoTwentyFour-MediumIt" w:hint="default"/>
      <w:b w:val="0"/>
      <w:bCs w:val="0"/>
      <w:i/>
      <w:iCs/>
      <w:color w:val="FFFFFF"/>
      <w:sz w:val="22"/>
      <w:szCs w:val="22"/>
    </w:rPr>
  </w:style>
  <w:style w:type="character" w:customStyle="1" w:styleId="fontstyle21">
    <w:name w:val="fontstyle21"/>
    <w:basedOn w:val="DefaultParagraphFont"/>
    <w:rsid w:val="00BC6725"/>
    <w:rPr>
      <w:rFonts w:ascii="Effra-Light" w:hAnsi="Effra-Light" w:hint="default"/>
      <w:b w:val="0"/>
      <w:bCs w:val="0"/>
      <w:i w:val="0"/>
      <w:iCs w:val="0"/>
      <w:color w:val="27766A"/>
      <w:sz w:val="20"/>
      <w:szCs w:val="20"/>
    </w:rPr>
  </w:style>
  <w:style w:type="character" w:customStyle="1" w:styleId="fontstyle31">
    <w:name w:val="fontstyle31"/>
    <w:basedOn w:val="DefaultParagraphFont"/>
    <w:rsid w:val="00BC6725"/>
    <w:rPr>
      <w:rFonts w:ascii="Effra-Bold" w:hAnsi="Effra-Bold" w:hint="default"/>
      <w:b/>
      <w:bCs/>
      <w:i w:val="0"/>
      <w:iCs w:val="0"/>
      <w:color w:val="27766A"/>
      <w:sz w:val="20"/>
      <w:szCs w:val="20"/>
    </w:rPr>
  </w:style>
  <w:style w:type="character" w:customStyle="1" w:styleId="normaltextrun">
    <w:name w:val="normaltextrun"/>
    <w:basedOn w:val="DefaultParagraphFont"/>
    <w:rsid w:val="00011D04"/>
  </w:style>
  <w:style w:type="character" w:customStyle="1" w:styleId="eop">
    <w:name w:val="eop"/>
    <w:basedOn w:val="DefaultParagraphFont"/>
    <w:rsid w:val="00011D04"/>
  </w:style>
  <w:style w:type="character" w:customStyle="1" w:styleId="Heading4Char">
    <w:name w:val="Heading 4 Char"/>
    <w:basedOn w:val="DefaultParagraphFont"/>
    <w:link w:val="Heading4"/>
    <w:uiPriority w:val="9"/>
    <w:rsid w:val="003D162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D1628"/>
    <w:rPr>
      <w:b/>
      <w:bCs/>
    </w:rPr>
  </w:style>
  <w:style w:type="character" w:styleId="UnresolvedMention">
    <w:name w:val="Unresolved Mention"/>
    <w:basedOn w:val="DefaultParagraphFont"/>
    <w:uiPriority w:val="99"/>
    <w:semiHidden/>
    <w:unhideWhenUsed/>
    <w:rsid w:val="00575B7F"/>
    <w:rPr>
      <w:color w:val="605E5C"/>
      <w:shd w:val="clear" w:color="auto" w:fill="E1DFDD"/>
    </w:rPr>
  </w:style>
  <w:style w:type="character" w:customStyle="1" w:styleId="Heading2Char">
    <w:name w:val="Heading 2 Char"/>
    <w:basedOn w:val="DefaultParagraphFont"/>
    <w:link w:val="Heading2"/>
    <w:uiPriority w:val="9"/>
    <w:semiHidden/>
    <w:rsid w:val="001F3EA8"/>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1F3EA8"/>
    <w:rPr>
      <w:rFonts w:ascii="Calibri Light" w:eastAsia="Times New Roman" w:hAnsi="Calibri Light" w:cs="Times New Roman"/>
      <w:b/>
      <w:bCs/>
      <w:kern w:val="32"/>
      <w:sz w:val="32"/>
      <w:szCs w:val="32"/>
    </w:rPr>
  </w:style>
  <w:style w:type="paragraph" w:styleId="BodyTextIndent">
    <w:name w:val="Body Text Indent"/>
    <w:basedOn w:val="Normal"/>
    <w:link w:val="BodyTextIndentChar"/>
    <w:rsid w:val="00D45C5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5C5E"/>
    <w:rPr>
      <w:rFonts w:ascii="Times New Roman" w:eastAsia="Times New Roman" w:hAnsi="Times New Roman" w:cs="Times New Roman"/>
      <w:sz w:val="24"/>
      <w:szCs w:val="24"/>
    </w:rPr>
  </w:style>
  <w:style w:type="paragraph" w:styleId="BodyTextIndent3">
    <w:name w:val="Body Text Indent 3"/>
    <w:basedOn w:val="Normal"/>
    <w:link w:val="BodyTextIndent3Char"/>
    <w:rsid w:val="00D45C5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45C5E"/>
    <w:rPr>
      <w:rFonts w:ascii="Times New Roman" w:eastAsia="Times New Roman" w:hAnsi="Times New Roman" w:cs="Times New Roman"/>
      <w:sz w:val="16"/>
      <w:szCs w:val="16"/>
    </w:rPr>
  </w:style>
  <w:style w:type="paragraph" w:customStyle="1" w:styleId="paragraph">
    <w:name w:val="paragraph"/>
    <w:basedOn w:val="Normal"/>
    <w:rsid w:val="00E659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Dot pt Char,List Paragraph bullets Char,F5 List Paragraph Char,List Paragraph1 Char,Numbered Para 1 Char,No Spacing1 Char,List Paragraph Char Char Char Char,Indicator Text Char,Bullet Points Char,MAIN CONTENT Char,Bullet 1 Char"/>
    <w:link w:val="ListParagraph"/>
    <w:uiPriority w:val="34"/>
    <w:rsid w:val="00E6596C"/>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5546675">
      <w:bodyDiv w:val="1"/>
      <w:marLeft w:val="0"/>
      <w:marRight w:val="0"/>
      <w:marTop w:val="0"/>
      <w:marBottom w:val="0"/>
      <w:divBdr>
        <w:top w:val="none" w:sz="0" w:space="0" w:color="auto"/>
        <w:left w:val="none" w:sz="0" w:space="0" w:color="auto"/>
        <w:bottom w:val="none" w:sz="0" w:space="0" w:color="auto"/>
        <w:right w:val="none" w:sz="0" w:space="0" w:color="auto"/>
      </w:divBdr>
    </w:div>
    <w:div w:id="144324273">
      <w:bodyDiv w:val="1"/>
      <w:marLeft w:val="0"/>
      <w:marRight w:val="0"/>
      <w:marTop w:val="0"/>
      <w:marBottom w:val="0"/>
      <w:divBdr>
        <w:top w:val="none" w:sz="0" w:space="0" w:color="auto"/>
        <w:left w:val="none" w:sz="0" w:space="0" w:color="auto"/>
        <w:bottom w:val="none" w:sz="0" w:space="0" w:color="auto"/>
        <w:right w:val="none" w:sz="0" w:space="0" w:color="auto"/>
      </w:divBdr>
    </w:div>
    <w:div w:id="259140111">
      <w:bodyDiv w:val="1"/>
      <w:marLeft w:val="0"/>
      <w:marRight w:val="0"/>
      <w:marTop w:val="0"/>
      <w:marBottom w:val="0"/>
      <w:divBdr>
        <w:top w:val="none" w:sz="0" w:space="0" w:color="auto"/>
        <w:left w:val="none" w:sz="0" w:space="0" w:color="auto"/>
        <w:bottom w:val="none" w:sz="0" w:space="0" w:color="auto"/>
        <w:right w:val="none" w:sz="0" w:space="0" w:color="auto"/>
      </w:divBdr>
    </w:div>
    <w:div w:id="263618055">
      <w:bodyDiv w:val="1"/>
      <w:marLeft w:val="0"/>
      <w:marRight w:val="0"/>
      <w:marTop w:val="0"/>
      <w:marBottom w:val="0"/>
      <w:divBdr>
        <w:top w:val="none" w:sz="0" w:space="0" w:color="auto"/>
        <w:left w:val="none" w:sz="0" w:space="0" w:color="auto"/>
        <w:bottom w:val="none" w:sz="0" w:space="0" w:color="auto"/>
        <w:right w:val="none" w:sz="0" w:space="0" w:color="auto"/>
      </w:divBdr>
    </w:div>
    <w:div w:id="404186283">
      <w:bodyDiv w:val="1"/>
      <w:marLeft w:val="0"/>
      <w:marRight w:val="0"/>
      <w:marTop w:val="0"/>
      <w:marBottom w:val="0"/>
      <w:divBdr>
        <w:top w:val="none" w:sz="0" w:space="0" w:color="auto"/>
        <w:left w:val="none" w:sz="0" w:space="0" w:color="auto"/>
        <w:bottom w:val="none" w:sz="0" w:space="0" w:color="auto"/>
        <w:right w:val="none" w:sz="0" w:space="0" w:color="auto"/>
      </w:divBdr>
    </w:div>
    <w:div w:id="427653581">
      <w:bodyDiv w:val="1"/>
      <w:marLeft w:val="0"/>
      <w:marRight w:val="0"/>
      <w:marTop w:val="0"/>
      <w:marBottom w:val="0"/>
      <w:divBdr>
        <w:top w:val="none" w:sz="0" w:space="0" w:color="auto"/>
        <w:left w:val="none" w:sz="0" w:space="0" w:color="auto"/>
        <w:bottom w:val="none" w:sz="0" w:space="0" w:color="auto"/>
        <w:right w:val="none" w:sz="0" w:space="0" w:color="auto"/>
      </w:divBdr>
    </w:div>
    <w:div w:id="486172103">
      <w:bodyDiv w:val="1"/>
      <w:marLeft w:val="0"/>
      <w:marRight w:val="0"/>
      <w:marTop w:val="0"/>
      <w:marBottom w:val="0"/>
      <w:divBdr>
        <w:top w:val="none" w:sz="0" w:space="0" w:color="auto"/>
        <w:left w:val="none" w:sz="0" w:space="0" w:color="auto"/>
        <w:bottom w:val="none" w:sz="0" w:space="0" w:color="auto"/>
        <w:right w:val="none" w:sz="0" w:space="0" w:color="auto"/>
      </w:divBdr>
    </w:div>
    <w:div w:id="624390486">
      <w:bodyDiv w:val="1"/>
      <w:marLeft w:val="0"/>
      <w:marRight w:val="0"/>
      <w:marTop w:val="0"/>
      <w:marBottom w:val="0"/>
      <w:divBdr>
        <w:top w:val="none" w:sz="0" w:space="0" w:color="auto"/>
        <w:left w:val="none" w:sz="0" w:space="0" w:color="auto"/>
        <w:bottom w:val="none" w:sz="0" w:space="0" w:color="auto"/>
        <w:right w:val="none" w:sz="0" w:space="0" w:color="auto"/>
      </w:divBdr>
    </w:div>
    <w:div w:id="729965596">
      <w:bodyDiv w:val="1"/>
      <w:marLeft w:val="0"/>
      <w:marRight w:val="0"/>
      <w:marTop w:val="0"/>
      <w:marBottom w:val="0"/>
      <w:divBdr>
        <w:top w:val="none" w:sz="0" w:space="0" w:color="auto"/>
        <w:left w:val="none" w:sz="0" w:space="0" w:color="auto"/>
        <w:bottom w:val="none" w:sz="0" w:space="0" w:color="auto"/>
        <w:right w:val="none" w:sz="0" w:space="0" w:color="auto"/>
      </w:divBdr>
    </w:div>
    <w:div w:id="973485000">
      <w:bodyDiv w:val="1"/>
      <w:marLeft w:val="0"/>
      <w:marRight w:val="0"/>
      <w:marTop w:val="0"/>
      <w:marBottom w:val="0"/>
      <w:divBdr>
        <w:top w:val="none" w:sz="0" w:space="0" w:color="auto"/>
        <w:left w:val="none" w:sz="0" w:space="0" w:color="auto"/>
        <w:bottom w:val="none" w:sz="0" w:space="0" w:color="auto"/>
        <w:right w:val="none" w:sz="0" w:space="0" w:color="auto"/>
      </w:divBdr>
    </w:div>
    <w:div w:id="1135220452">
      <w:bodyDiv w:val="1"/>
      <w:marLeft w:val="0"/>
      <w:marRight w:val="0"/>
      <w:marTop w:val="0"/>
      <w:marBottom w:val="0"/>
      <w:divBdr>
        <w:top w:val="none" w:sz="0" w:space="0" w:color="auto"/>
        <w:left w:val="none" w:sz="0" w:space="0" w:color="auto"/>
        <w:bottom w:val="none" w:sz="0" w:space="0" w:color="auto"/>
        <w:right w:val="none" w:sz="0" w:space="0" w:color="auto"/>
      </w:divBdr>
    </w:div>
    <w:div w:id="1227104958">
      <w:bodyDiv w:val="1"/>
      <w:marLeft w:val="0"/>
      <w:marRight w:val="0"/>
      <w:marTop w:val="0"/>
      <w:marBottom w:val="0"/>
      <w:divBdr>
        <w:top w:val="none" w:sz="0" w:space="0" w:color="auto"/>
        <w:left w:val="none" w:sz="0" w:space="0" w:color="auto"/>
        <w:bottom w:val="none" w:sz="0" w:space="0" w:color="auto"/>
        <w:right w:val="none" w:sz="0" w:space="0" w:color="auto"/>
      </w:divBdr>
    </w:div>
    <w:div w:id="1387608898">
      <w:bodyDiv w:val="1"/>
      <w:marLeft w:val="0"/>
      <w:marRight w:val="0"/>
      <w:marTop w:val="0"/>
      <w:marBottom w:val="0"/>
      <w:divBdr>
        <w:top w:val="none" w:sz="0" w:space="0" w:color="auto"/>
        <w:left w:val="none" w:sz="0" w:space="0" w:color="auto"/>
        <w:bottom w:val="none" w:sz="0" w:space="0" w:color="auto"/>
        <w:right w:val="none" w:sz="0" w:space="0" w:color="auto"/>
      </w:divBdr>
    </w:div>
    <w:div w:id="1856767646">
      <w:bodyDiv w:val="1"/>
      <w:marLeft w:val="0"/>
      <w:marRight w:val="0"/>
      <w:marTop w:val="0"/>
      <w:marBottom w:val="0"/>
      <w:divBdr>
        <w:top w:val="none" w:sz="0" w:space="0" w:color="auto"/>
        <w:left w:val="none" w:sz="0" w:space="0" w:color="auto"/>
        <w:bottom w:val="none" w:sz="0" w:space="0" w:color="auto"/>
        <w:right w:val="none" w:sz="0" w:space="0" w:color="auto"/>
      </w:divBdr>
    </w:div>
    <w:div w:id="1902909747">
      <w:bodyDiv w:val="1"/>
      <w:marLeft w:val="0"/>
      <w:marRight w:val="0"/>
      <w:marTop w:val="0"/>
      <w:marBottom w:val="0"/>
      <w:divBdr>
        <w:top w:val="none" w:sz="0" w:space="0" w:color="auto"/>
        <w:left w:val="none" w:sz="0" w:space="0" w:color="auto"/>
        <w:bottom w:val="none" w:sz="0" w:space="0" w:color="auto"/>
        <w:right w:val="none" w:sz="0" w:space="0" w:color="auto"/>
      </w:divBdr>
    </w:div>
    <w:div w:id="1966156096">
      <w:bodyDiv w:val="1"/>
      <w:marLeft w:val="0"/>
      <w:marRight w:val="0"/>
      <w:marTop w:val="0"/>
      <w:marBottom w:val="0"/>
      <w:divBdr>
        <w:top w:val="none" w:sz="0" w:space="0" w:color="auto"/>
        <w:left w:val="none" w:sz="0" w:space="0" w:color="auto"/>
        <w:bottom w:val="none" w:sz="0" w:space="0" w:color="auto"/>
        <w:right w:val="none" w:sz="0" w:space="0" w:color="auto"/>
      </w:divBdr>
    </w:div>
    <w:div w:id="2071802531">
      <w:bodyDiv w:val="1"/>
      <w:marLeft w:val="0"/>
      <w:marRight w:val="0"/>
      <w:marTop w:val="0"/>
      <w:marBottom w:val="0"/>
      <w:divBdr>
        <w:top w:val="none" w:sz="0" w:space="0" w:color="auto"/>
        <w:left w:val="none" w:sz="0" w:space="0" w:color="auto"/>
        <w:bottom w:val="none" w:sz="0" w:space="0" w:color="auto"/>
        <w:right w:val="none" w:sz="0" w:space="0" w:color="auto"/>
      </w:divBdr>
    </w:div>
    <w:div w:id="21042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wilkinson@devonwildlifetrust.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wilkinson@devonwildlifetrust.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evonwildlifetrust.org" TargetMode="External"/><Relationship Id="rId1" Type="http://schemas.openxmlformats.org/officeDocument/2006/relationships/hyperlink" Target="mailto:contactus@devonwildlif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PE~1\AppData\Local\Temp\54\DWT+Doc+Template+Portrait+201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60838-75D4-40CD-9195-8E6D6717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DWT+Doc+Template+Portrait+2015+1</Template>
  <TotalTime>84</TotalTime>
  <Pages>4</Pages>
  <Words>374</Words>
  <Characters>2078</Characters>
  <Application>Microsoft Office Word</Application>
  <DocSecurity>0</DocSecurity>
  <Lines>138</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Carpenter</dc:creator>
  <cp:lastModifiedBy>Katie Wilkinson</cp:lastModifiedBy>
  <cp:revision>10</cp:revision>
  <cp:lastPrinted>2019-08-16T12:06:00Z</cp:lastPrinted>
  <dcterms:created xsi:type="dcterms:W3CDTF">2024-08-16T12:49:00Z</dcterms:created>
  <dcterms:modified xsi:type="dcterms:W3CDTF">2026-03-17T10:43:00Z</dcterms:modified>
</cp:coreProperties>
</file>